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0C7E2" w14:textId="77777777" w:rsidR="006606EB" w:rsidRDefault="00E13F6C" w:rsidP="006606EB">
      <w:pPr>
        <w:pStyle w:val="Titolo"/>
        <w:framePr w:w="0" w:hSpace="0" w:vSpace="0" w:wrap="auto" w:vAnchor="margin" w:hAnchor="text" w:xAlign="left" w:yAlign="inline"/>
        <w:rPr>
          <w:sz w:val="28"/>
          <w:szCs w:val="28"/>
        </w:rPr>
      </w:pPr>
      <w:r>
        <w:rPr>
          <w:sz w:val="2"/>
          <w:szCs w:val="18"/>
        </w:rPr>
        <w:footnoteReference w:customMarkFollows="1" w:id="1"/>
        <w:sym w:font="Symbol" w:char="F020"/>
      </w:r>
      <w:r w:rsidR="006606EB" w:rsidRPr="006606EB">
        <w:rPr>
          <w:sz w:val="28"/>
          <w:szCs w:val="28"/>
        </w:rPr>
        <w:t xml:space="preserve"> </w:t>
      </w:r>
    </w:p>
    <w:p w14:paraId="4071112D" w14:textId="77777777" w:rsidR="00DE4715" w:rsidRPr="00DE4715" w:rsidRDefault="00B532A9" w:rsidP="00DE4715">
      <w:pPr>
        <w:adjustRightInd w:val="0"/>
        <w:jc w:val="center"/>
        <w:rPr>
          <w:b/>
          <w:kern w:val="28"/>
          <w:sz w:val="28"/>
          <w:szCs w:val="28"/>
        </w:rPr>
      </w:pPr>
      <w:r>
        <w:rPr>
          <w:b/>
          <w:kern w:val="28"/>
          <w:sz w:val="28"/>
          <w:szCs w:val="28"/>
        </w:rPr>
        <w:t>Improving the quantification of Contrast Enhanced Ultrasound</w:t>
      </w:r>
      <w:r>
        <w:rPr>
          <w:b/>
          <w:kern w:val="28"/>
          <w:sz w:val="28"/>
          <w:szCs w:val="28"/>
        </w:rPr>
        <w:br/>
        <w:t>using a Bayesian Approach</w:t>
      </w:r>
    </w:p>
    <w:p w14:paraId="4CACD0A6" w14:textId="77777777" w:rsidR="00DE4715" w:rsidRPr="00DE4715" w:rsidRDefault="00DE4715" w:rsidP="00DE4715"/>
    <w:p w14:paraId="1CCD6053" w14:textId="77777777" w:rsidR="006606EB" w:rsidRPr="006606EB" w:rsidRDefault="006606EB" w:rsidP="006606EB"/>
    <w:p w14:paraId="0DF518D6" w14:textId="77777777" w:rsidR="00D74B58" w:rsidRPr="00A00C16" w:rsidRDefault="00D74B58" w:rsidP="00D74B58">
      <w:pPr>
        <w:pStyle w:val="Authors"/>
        <w:framePr w:w="0" w:hSpace="0" w:vSpace="0" w:wrap="auto" w:vAnchor="margin" w:hAnchor="text" w:xAlign="left" w:yAlign="inline"/>
        <w:rPr>
          <w:lang w:val="it-IT"/>
        </w:rPr>
      </w:pPr>
      <w:r>
        <w:rPr>
          <w:lang w:val="it-IT"/>
        </w:rPr>
        <w:t>Gaia Rizzo</w:t>
      </w:r>
      <w:r w:rsidRPr="00A00C16">
        <w:rPr>
          <w:lang w:val="it-IT"/>
        </w:rPr>
        <w:t>, Mat</w:t>
      </w:r>
      <w:r>
        <w:rPr>
          <w:lang w:val="it-IT"/>
        </w:rPr>
        <w:t xml:space="preserve">teo Tonietto, Marco Castellaro, </w:t>
      </w:r>
      <w:r w:rsidRPr="00A00C16">
        <w:rPr>
          <w:lang w:val="it-IT"/>
        </w:rPr>
        <w:t>Bernd Raffeiner</w:t>
      </w:r>
      <w:r>
        <w:rPr>
          <w:lang w:val="it-IT"/>
        </w:rPr>
        <w:t xml:space="preserve">, Alessandro Coran, Ugo Fiocco, </w:t>
      </w:r>
      <w:r>
        <w:rPr>
          <w:lang w:val="it-IT"/>
        </w:rPr>
        <w:br/>
        <w:t>Roberto Stramare and Enrico Grisan</w:t>
      </w:r>
    </w:p>
    <w:p w14:paraId="0EC68490" w14:textId="77777777" w:rsidR="00E13F6C" w:rsidRPr="00CA55ED" w:rsidRDefault="00E13F6C">
      <w:pPr>
        <w:pStyle w:val="Text"/>
        <w:ind w:firstLine="0"/>
        <w:rPr>
          <w:sz w:val="2"/>
          <w:szCs w:val="18"/>
          <w:lang w:val="it-IT"/>
        </w:rPr>
      </w:pPr>
    </w:p>
    <w:p w14:paraId="70D85257" w14:textId="77777777" w:rsidR="00D74B58" w:rsidRDefault="00E13F6C" w:rsidP="00D74B58">
      <w:pPr>
        <w:pStyle w:val="Abstract"/>
      </w:pPr>
      <w:r>
        <w:rPr>
          <w:i/>
          <w:iCs/>
        </w:rPr>
        <w:t>Abstract</w:t>
      </w:r>
      <w:r>
        <w:t>—</w:t>
      </w:r>
      <w:r w:rsidR="00284ED3" w:rsidRPr="00284ED3">
        <w:t xml:space="preserve"> </w:t>
      </w:r>
      <w:r w:rsidR="00D74B58">
        <w:t>Contrast Enhanced Ultrasound (CEUS) is a sensitive imaging technique to assess tissue vascularity, that can be</w:t>
      </w:r>
      <w:r w:rsidR="00CE545A">
        <w:t xml:space="preserve"> </w:t>
      </w:r>
      <w:r w:rsidR="00D74B58">
        <w:t xml:space="preserve">useful in the quantification of different perfusion patterns. This can particularly important in the early detection and staging of arthritis. In a recent study we have shown that a Gamma-variate can accurately quantify synovial perfusion and it is flexible enough to describe many heterogeneous patterns. Moreover, we have shown that through a </w:t>
      </w:r>
      <w:r w:rsidR="00D74B58" w:rsidRPr="00D74B58">
        <w:t>pixel by pixel analysis, the quantitative information gathered characterizes more effectively</w:t>
      </w:r>
      <w:r w:rsidR="00D74B58">
        <w:t xml:space="preserve"> the perfusion. However, the SNR ratio of the data and the nonlinearity of the model makes the parameter estimation difficult. Using classical non-linear-least-squares</w:t>
      </w:r>
      <w:r w:rsidR="00C94B8D">
        <w:t xml:space="preserve"> (</w:t>
      </w:r>
      <w:r w:rsidR="00490151">
        <w:t>NL</w:t>
      </w:r>
      <w:r w:rsidR="00C94B8D">
        <w:t>LS)</w:t>
      </w:r>
      <w:r w:rsidR="00D74B58">
        <w:t xml:space="preserve"> approach the number of unreliable estimates (those with an asymptotic coefficient of variation greater</w:t>
      </w:r>
      <w:r w:rsidR="00CE545A">
        <w:t xml:space="preserve"> than a user-defined threshold)</w:t>
      </w:r>
      <w:r w:rsidR="00D74B58">
        <w:t xml:space="preserve"> is significant, thus affecting the overall</w:t>
      </w:r>
      <w:r w:rsidR="00CE545A">
        <w:t xml:space="preserve"> </w:t>
      </w:r>
      <w:r w:rsidR="00D74B58">
        <w:t>description of the perfusion kinetics and of its heterogeneity.</w:t>
      </w:r>
    </w:p>
    <w:p w14:paraId="35DBBF21" w14:textId="77777777" w:rsidR="00C94B8D" w:rsidRDefault="00D74B58" w:rsidP="00D74B58">
      <w:pPr>
        <w:pStyle w:val="Abstract"/>
      </w:pPr>
      <w:r>
        <w:t>In this work we propose to solve the parameter estimation at the pixel level within a Bayesian fram</w:t>
      </w:r>
      <w:r w:rsidR="00B532A9">
        <w:t>ework using Variational Bayes</w:t>
      </w:r>
      <w:r>
        <w:t xml:space="preserve"> (VB)</w:t>
      </w:r>
      <w:r w:rsidR="00B532A9">
        <w:t>, and</w:t>
      </w:r>
      <w:r>
        <w:t xml:space="preserve"> an automatic and data-driven prior initialization</w:t>
      </w:r>
      <w:r w:rsidR="00C94B8D">
        <w:t>.</w:t>
      </w:r>
    </w:p>
    <w:p w14:paraId="4A4021A4" w14:textId="77777777" w:rsidR="00D74B58" w:rsidRDefault="00C94B8D" w:rsidP="00D74B58">
      <w:pPr>
        <w:pStyle w:val="Abstract"/>
      </w:pPr>
      <w:r>
        <w:t>When evaluating the pixel</w:t>
      </w:r>
      <w:r w:rsidR="00CE545A">
        <w:t>s</w:t>
      </w:r>
      <w:r>
        <w:t xml:space="preserve"> for which both VB and N</w:t>
      </w:r>
      <w:r w:rsidR="00490151">
        <w:t>L</w:t>
      </w:r>
      <w:r>
        <w:t>LS provided reliable estimates, w</w:t>
      </w:r>
      <w:r w:rsidR="00D74B58">
        <w:t xml:space="preserve">e demonstrated that the </w:t>
      </w:r>
      <w:r>
        <w:t>parameter values provided by the two methods are well correlated (</w:t>
      </w:r>
      <w:r w:rsidR="00CE545A">
        <w:t xml:space="preserve">Pearson’s </w:t>
      </w:r>
      <w:bookmarkStart w:id="0" w:name="_GoBack"/>
      <w:bookmarkEnd w:id="0"/>
      <w:r w:rsidR="00CE545A">
        <w:t xml:space="preserve">correlation </w:t>
      </w:r>
      <w:r w:rsidR="00B532A9">
        <w:t>between 0.85 and 0.99</w:t>
      </w:r>
      <w:r>
        <w:t>). Moreover,</w:t>
      </w:r>
      <w:r w:rsidR="00CE545A">
        <w:t xml:space="preserve"> </w:t>
      </w:r>
      <w:r>
        <w:t>the mean number of unreliable pixels drastically reduces from 54% (N</w:t>
      </w:r>
      <w:r w:rsidR="00490151">
        <w:t>L</w:t>
      </w:r>
      <w:r>
        <w:t>LS) to 26% (VB)</w:t>
      </w:r>
      <w:r w:rsidR="00B532A9">
        <w:t>, without increasing the computational time (0.05 s</w:t>
      </w:r>
      <w:r w:rsidR="002F3DAC">
        <w:t>/</w:t>
      </w:r>
      <w:r w:rsidR="00B532A9">
        <w:t>pixel for NLLS and 0.07 s</w:t>
      </w:r>
      <w:r w:rsidR="002F3DAC">
        <w:t>/</w:t>
      </w:r>
      <w:r w:rsidR="00B532A9">
        <w:t xml:space="preserve">pixel for VB). When considering the efficiency of the algorithms </w:t>
      </w:r>
      <w:r w:rsidR="002F3DAC">
        <w:t>as computational time per reliable estimate, VB outperforms NL</w:t>
      </w:r>
      <w:r w:rsidR="00490151">
        <w:t>L</w:t>
      </w:r>
      <w:r w:rsidR="002F3DAC">
        <w:t>S (0.11 versus 0.25 seconds per reliable estimate respectively).</w:t>
      </w:r>
    </w:p>
    <w:p w14:paraId="19576374" w14:textId="77777777" w:rsidR="00DE4715" w:rsidRPr="003F36C3" w:rsidRDefault="00DE4715" w:rsidP="00D74B58">
      <w:pPr>
        <w:adjustRightInd w:val="0"/>
        <w:jc w:val="both"/>
        <w:rPr>
          <w:b/>
          <w:bCs/>
          <w:lang w:eastAsia="it-IT"/>
        </w:rPr>
      </w:pPr>
    </w:p>
    <w:p w14:paraId="488F0892" w14:textId="77777777" w:rsidR="005B6AD2" w:rsidRPr="00AA569E" w:rsidRDefault="005B6AD2" w:rsidP="00FB4CA2">
      <w:pPr>
        <w:jc w:val="both"/>
        <w:rPr>
          <w:smallCaps/>
        </w:rPr>
      </w:pPr>
      <w:r w:rsidRPr="00AA569E">
        <w:rPr>
          <w:smallCaps/>
        </w:rPr>
        <w:t>Description of purpose</w:t>
      </w:r>
    </w:p>
    <w:p w14:paraId="3248A20E" w14:textId="77777777" w:rsidR="002F6857" w:rsidRDefault="002F6857" w:rsidP="00ED6C6D">
      <w:pPr>
        <w:pStyle w:val="Text"/>
        <w:ind w:firstLine="0"/>
      </w:pPr>
      <w:r>
        <w:t>Contrast</w:t>
      </w:r>
      <w:r w:rsidRPr="002F6857">
        <w:t xml:space="preserve">-enhanced </w:t>
      </w:r>
      <w:r w:rsidRPr="00DD3A36">
        <w:t xml:space="preserve">Ultrasound (CEUS) is an imaging technique that uses microbubbles as contrast agent to visualize and assess tissue vascularization and perfusion. In particular, CEUS has been widely used in the study of the arthritis disease to non-invasively assess synovial neo-vascularization and local perfusion variations for early detection and grading of the pathology </w:t>
      </w:r>
      <w:r>
        <w:fldChar w:fldCharType="begin" w:fldLock="1"/>
      </w:r>
      <w:r>
        <w:instrText>ADDIN CSL_CITATION { "citationItems" : [ { "id" : "ITEM-1", "itemData" : { "DOI" : "10.1007/s00330-005-2884-9", "ISBN" : "0938-7994", "author" : [ { "dropping-particle" : "", "family" : "Klauser", "given" : "Andrea", "non-dropping-particle" : "", "parse-names" : false, "suffix" : "" }, { "dropping-particle" : "", "family" : "Demharter", "given" : "Johannes", "non-dropping-particle" : "", "parse-names" : false, "suffix" : "" }, { "dropping-particle" : "", "family" : "Marchi", "given" : "Armanda", "non-dropping-particle" : "De", "parse-names" : false, "suffix" : "" }, { "dropping-particle" : "", "family" : "Sureda", "given" : "Delia", "non-dropping-particle" : "", "parse-names" : false, "suffix" : "" }, { "dropping-particle" : "", "family" : "Barile", "given" : "Antonio", "non-dropping-particle" : "", "parse-names" : false, "suffix" : "" }, { "dropping-particle" : "", "family" : "Masciocchi", "given" : "Carlo", "non-dropping-particle" : "", "parse-names" : false, "suffix" : "" }, { "dropping-particle" : "", "family" : "Faletti", "given" : "Carlo", "non-dropping-particle" : "", "parse-names" : false, "suffix" : "" }, { "dropping-particle" : "", "family" : "Schirmer", "given" : "Michael", "non-dropping-particle" : "", "parse-names" : false, "suffix" : "" }, { "dropping-particle" : "", "family" : "Kleffel", "given" : "Timm", "non-dropping-particle" : "", "parse-names" : false, "suffix" : "" }, { "dropping-particle" : "", "family" : "Bohndorf", "given" : "Klaus", "non-dropping-particle" : "", "parse-names" : false, "suffix" : "" } ], "container-title" : "European Radiology", "id" : "ITEM-1", "issue" : "12", "issued" : { "date-parts" : [ [ "2005" ] ] }, "language" : "English", "page" : "2404-2410", "publisher" : "Springer-Verlag", "title" : "Contrast enhanced gray-scale sonography in assessment of joint vascularity in rheumatoid arthritis: results from the IACUS study group", "type" : "article-journal", "volume" : "15" }, "uris" : [ "http://www.mendeley.com/documents/?uuid=a69ecc69-e2d0-4196-80fb-3c5e83a6cdc7" ] }, { "id" : "ITEM-2", "itemData" : { "ISBN" : "0003-4967", "PMID" : "19957383", "abstract" : "OBJECTIVE: To develop a new method of digital synovial vascularisation quantification by using contrast-enhanced musculoskeletal ultrasonography (MUS) in detecting synovitis in patients with knee osteoarthritis (OA) compared with healthy subjects and MRI. METHODS: Evaluation of 41 patients with painful knee OA and 6 healthy subjects. The severity of knee pain was evaluated. All patients and all 6 healthy subjects underwent contrast medium-enhanced (CE)-MUS with SonoVue, and 36 patients additionally underwent CEMRI with Magnevist. Joint effusion, synovial thickening and pain were assessed and compared with B-mode and Power Doppler sonography (PDS) as well as contrast medium enhancement. RESULTS: Pain evaluated by the visual analogue scale(VAS) hardly correlated with other markers of disease activity measured by ultrasound (US) in B-mode or MRI. US of the superior recess revealed an effusion or synovial thickening in 58%. PDS findings were positive in 63%, and CE-MUS in the superior knee recess was positive in 95%. MRI showed effusion in the superior recess in 61% and showed positive findings in 82% when using contrast medium. The kappa value was 0.48 between US and MRI with regard to the effusion in the superior recess, and 0.53 between PD signal in the superior recess and effusion in the superior recess by US. Using MRI as the reference standard, there was a sensitivity of 72% for assessing effusion in the superior recess and 81% for assessing effusion in the lateral recess. CONCLUSION: Assessment of disease activity (synovitis) in knee OA by VAS is not sufficient. US PDS was more sensitive than B-mode, and CE-MUS was more sensitive than PDS and CE-MRI in detecting synovitis in patients with painful knee OA. Also, CE-MRI was more sensitive in detecting inflammatory changes in the superior recess than without contrast medium. Using CE-MUS and performing time/intensity analysis has shown to be a good model for evaluation of an inflammatory process in the setting of knee OA in the superior recess.", "author" : [ { "dropping-particle" : "", "family" : "Song", "given" : "I H", "non-dropping-particle" : "", "parse-names" : false, "suffix" : "" }, { "dropping-particle" : "", "family" : "Althoff", "given" : "C E", "non-dropping-particle" : "", "parse-names" : false, "suffix" : "" }, { "dropping-particle" : "", "family" : "Hermann", "given" : "K G", "non-dropping-particle" : "", "parse-names" : false, "suffix" : "" }, { "dropping-particle" : "", "family" : "Scheel", "given" : "A K", "non-dropping-particle" : "", "parse-names" : false, "suffix" : "" }, { "dropping-particle" : "", "family" : "Knetsch", "given" : "T", "non-dropping-particle" : "", "parse-names" : false, "suffix" : "" }, { "dropping-particle" : "", "family" : "Schoenharting", "given" : "M", "non-dropping-particle" : "", "parse-names" : false, "suffix" : "" }, { "dropping-particle" : "", "family" : "Werner", "given" : "C", "non-dropping-particle" : "", "parse-names" : false, "suffix" : "" }, { "dropping-particle" : "", "family" : "Burmester", "given" : "G R", "non-dropping-particle" : "", "parse-names" : false, "suffix" : "" }, { "dropping-particle" : "", "family" : "Backhaus", "given" : "M", "non-dropping-particle" : "", "parse-names" : false, "suffix" : "" } ], "container-title" : "Ann Rheum Dis", "edition" : "2008/01/01", "id" : "ITEM-2", "issue" : "1", "issued" : { "date-parts" : [ [ "2008" ] ] }, "language" : "eng", "note" : "1468-2060\nSong, I H\nAlthoff, C E\nHermann, K G\nScheel, A K\nKnetsch, T\nSchoenharting, M\nWerner, C\nBurmester, G R\nBackhaus, M\nComparative Study\nControlled Clinical Trial\nJournal Article\nResearch Support, Non-U.S. Gov't\nEngland\nAnn Rheum Dis. 2008 Jan;67(1):19-25.", "page" : "19-25", "title" : "Knee osteoarthritis. Efficacy of a new method of contrast-enhanced musculoskeletal ultrasonography in detection of synovitis in patients with knee osteoarthritis in comparison with magnetic resonance imaging", "type" : "article-journal", "volume" : "67" }, "uris" : [ "http://www.mendeley.com/documents/?uuid=a77db6e1-5895-4786-bb1f-3b2016b2ca91" ] }, { "id" : "ITEM-3", "itemData" : { "DOI" : "http://dx.doi.org/10.1016/j.ejrad.2007.07.011", "ISBN" : "0720-048X", "author" : [ { "dropping-particle" : "", "family" : "Zordo", "given" : "Tobias", "non-dropping-particle" : "De", "parse-names" : false, "suffix" : "" }, { "dropping-particle" : "", "family" : "Mlekusch", "given" : "Sabine P", "non-dropping-particle" : "", "parse-names" : false, "suffix" : "" }, { "dropping-particle" : "", "family" : "Feuchtner", "given" : "Gudrun M", "non-dropping-particle" : "", "parse-names" : false, "suffix" : "" }, { "dropping-particle" : "", "family" : "Mur", "given" : "Erich", "non-dropping-particle" : "", "parse-names" : false, "suffix" : "" }, { "dropping-particle" : "", "family" : "Schirmer", "given" : "Michael", "non-dropping-particle" : "", "parse-names" : false, "suffix" : "" }, { "dropping-particle" : "", "family" : "Klauser", "given" : "Andrea S", "non-dropping-particle" : "", "parse-names" : false, "suffix" : "" } ], "container-title" : "Eur J Radiol", "id" : "ITEM-3", "issue" : "2", "issued" : { "date-parts" : [ [ "2007" ] ] }, "page" : "222-230", "title" : "Value of contrast-enhanced ultrasound in rheumatoid arthritis", "type" : "article-journal", "volume" : "64" }, "uris" : [ "http://www.mendeley.com/documents/?uuid=83edbd69-227c-47a8-a145-cdd951546d9f" ] }, { "id" : "ITEM-4", "itemData" : { "DOI" : "10.1117/2.1201506.006000", "ISSN" : "18182259", "author" : [ { "dropping-particle" : "", "family" : "Grisan", "given" : "Enrico", "non-dropping-particle" : "", "parse-names" : false, "suffix" : "" }, { "dropping-particle" : "", "family" : "Rizzo", "given" : "Gaia", "non-dropping-particle" : "", "parse-names" : false, "suffix" : "" }, { "dropping-particle" : "", "family" : "Coran", "given" : "Alessandro", "non-dropping-particle" : "", "parse-names" : false, "suffix" : "" }, { "dropping-particle" : "", "family" : "Raffeiner", "given" : "Bernd", "non-dropping-particle" : "", "parse-names" : false, "suffix" : "" }, { "dropping-particle" : "", "family" : "Stramare", "given" : "Roberto Stramare", "non-dropping-particle" : "", "parse-names" : false, "suffix" : "" } ], "container-title" : "SPIE Newsroom", "id" : "ITEM-4", "issued" : { "date-parts" : [ [ "2015", "7", "6" ] ] }, "title" : "Quantitative ultrasound for diagnosis and assessment of rheumatoid arthritis", "type" : "article-journal" }, "uris" : [ "http://www.mendeley.com/documents/?uuid=034dd427-7fa3-4046-b1bd-b697cfcdd095" ] }, { "id" : "ITEM-5", "itemData" : { "DOI" : "10.1007/s10067-015-2894-1", "ISSN" : "1434-9949", "PMID" : "25681071", "abstract" : "The purpose of the study was to assess the relationship of the continuous mode contrast-enhanced harmonic ultrasound (CEUS) imaging with the histopathological and immunohistochemical (IHC) quantitative estimation of microvascular proliferation on synovial samples of patients affected by sustained psoriatic arthritis (PsA). A dedicated linear transducer was used in conjunction with a specific continuous mode contrast enhanced harmonic imaging technology with a second-generation sulfur hexafluoride-filled microbubbles C-agent. The examination was carried out within 1 week before arthroscopic biopsies in 32 active joints. Perfusional parameters were analyzed including regional blood flow (RBF); peak (PEAK) of the C-signal intensity, proportional to the regional blood volume (RBV); beta (\u03b2) perfusion frequency; slope (S), representing the inclination of the tangent in the origin; and the refilling time (RT), the reverse of beta. Arthroscopic synovial biopsies were targeted in the hypervascularity areas, as in the same knee recesses assessed by CEUS; the synovial cell infiltrate and vascularity (vessel density) was evaluated by IHC staining of CD45 (mononuclear cell) and CD31, CD105 (endothelial cell) markers, measured by computer-assisted morphometric analysis. In the CEUS area examined, the corresponding time-intensity curves demonstrated a slow rise time. Synovial histology showed slight increased layer lining thickness, perivascular lymphomonocyte cell infiltration, and microvascular remodeling, with marked vessel wall thickening with reduction of the vascular lumen. A significant correlation was found between RT and CD31+ as PEAK and CD105+ vessel density; RT was inversely correlated to RBF, PEAK, S, and \u03b2. The study demonstrated the association of the CEUS perfusion kinetics with the histopathological quantitative and morphologic estimation of synovial microvascular proliferation, suggesting that a CEUS imaging represents a reliable tool for the estimate of the synovial hypervascularity in PsA.", "author" : [ { "dropping-particle" : "", "family" : "Fiocco", "given" : "Ugo", "non-dropping-particle" : "", "parse-names" : false, "suffix" : "" }, { "dropping-particle" : "", "family" : "Stramare", "given" : "Roberto", "non-dropping-particle" : "", "parse-names" : false, "suffix" : "" }, { "dropping-particle" : "", "family" : "Coran", "given" : "Alessandro", "non-dropping-particle" : "", "parse-names" : false, "suffix" : "" }, { "dropping-particle" : "", "family" : "Grisan", "given" : "Enrico", "non-dropping-particle" : "", "parse-names" : false, "suffix" : "" }, { "dropping-particle" : "", "family" : "Scagliori", "given" : "Elena", "non-dropping-particle" : "", "parse-names" : false, "suffix" : "" }, { "dropping-particle" : "", "family" : "Caso", "given" : "Francesco", "non-dropping-particle" : "", "parse-names" : false, "suffix" : "" }, { "dropping-particle" : "", "family" : "Costa", "given" : "Luisa", "non-dropping-particle" : "", "parse-names" : false, "suffix" : "" }, { "dropping-particle" : "", "family" : "Lunardi", "given" : "Francesca", "non-dropping-particle" : "", "parse-names" : false, "suffix" : "" }, { "dropping-particle" : "", "family" : "Oliviero", "given" : "Francesca", "non-dropping-particle" : "", "parse-names" : false, "suffix" : "" }, { "dropping-particle" : "", "family" : "Bianchi", "given" : "Fulvia Chieco", "non-dropping-particle" : "", "parse-names" : false, "suffix" : "" }, { "dropping-particle" : "", "family" : "Scanu", "given" : "Anna", "non-dropping-particle" : "", "parse-names" : false, "suffix" : "" }, { "dropping-particle" : "", "family" : "Martini", "given" : "Veronica", "non-dropping-particle" : "", "parse-names" : false, "suffix" : "" }, { "dropping-particle" : "", "family" : "Boso", "given" : "Daniele", "non-dropping-particle" : "", "parse-names" : false, "suffix" : "" }, { "dropping-particle" : "", "family" : "Beltrame", "given" : "Valeria", "non-dropping-particle" : "", "parse-names" : false, "suffix" : "" }, { "dropping-particle" : "", "family" : "Vezz\u00f9", "given" : "Maristella", "non-dropping-particle" : "", "parse-names" : false, "suffix" : "" }, { "dropping-particle" : "", "family" : "Cozzi", "given" : "Luisella", "non-dropping-particle" : "", "parse-names" : false, "suffix" : "" }, { "dropping-particle" : "", "family" : "Scarpa", "given" : "Raffaele", "non-dropping-particle" : "", "parse-names" : false, "suffix" : "" }, { "dropping-particle" : "", "family" : "Sacerdoti", "given" : "David", "non-dropping-particle" : "", "parse-names" : false, "suffix" : "" }, { "dropping-particle" : "", "family" : "Punzi", "given" : "Leonardo", "non-dropping-particle" : "", "parse-names" : false, "suffix" : "" }, { "dropping-particle" : "", "family" : "Doria", "given" : "Andrea", "non-dropping-particle" : "", "parse-names" : false, "suffix" : "" }, { "dropping-particle" : "", "family" : "Calabrese", "given" : "Fiorella", "non-dropping-particle" : "", "parse-names" : false, "suffix" : "" }, { "dropping-particle" : "", "family" : "Rubaltelli", "given" : "Leopoldo", "non-dropping-particle" : "", "parse-names" : false, "suffix" : "" } ], "container-title" : "Clinical rheumatology", "id" : "ITEM-5", "issue" : "11", "issued" : { "date-parts" : [ [ "2015" ] ] }, "page" : "1903-12", "title" : "Vascular perfusion kinetics by contrast-enhanced ultrasound are related to synovial microvascularity in the joints of psoriatic arthritis.", "type" : "article-journal", "volume" : "34" }, "uris" : [ "http://www.mendeley.com/documents/?uuid=d4e4f219-acc6-4372-b647-5218bc89f768" ] }, { "id" : "ITEM-6", "itemData" : { "ISBN" : "1545-7885", "author" : [ { "dropping-particle" : "", "family" : "Diez-Roux", "given" : "Graciana", "non-dropping-particle" : "", "parse-names" : false, "suffix" : "" }, { "dropping-particle" : "", "family" : "Banfi", "given" : "Sandro", "non-dropping-particle" : "", "parse-names" : false, "suffix" : "" }, { "dropping-particle" : "", "family" : "Sultan", "given" : "Marc", "non-dropping-particle" : "", "parse-names" : false, "suffix" : "" }, { "dropping-particle" : "", "family" : "Geffers", "given" : "Lars", "non-dropping-particle" : "", "parse-names" : false, "suffix" : "" }, { "dropping-particle" : "", "family" : "Anand", "given" : "Santosh", "non-dropping-particle" : "", "parse-names" : false, "suffix" : "" }, { "dropping-particle" : "", "family" : "Rozado", "given" : "David", "non-dropping-particle" : "", "parse-names" : false, "suffix" : "" }, { "dropping-particle" : "", "family" : "Magen", "given" : "Alon", "non-dropping-particle" : "", "parse-names" : false, "suffix" : "" }, { "dropping-particle" : "", "family" : "Canidio", "given" : "Elena", "non-dropping-particle" : "", "parse-names" : false, "suffix" : "" }, { "dropping-particle" : "", "family" : "Pagani", "given" : "Massimiliano", "non-dropping-particle" : "", "parse-names" : false, "suffix" : "" }, { "dropping-particle" : "", "family" : "Peluso", "given" : "Ivana", "non-dropping-particle" : "", "parse-names" : false, "suffix" : "" } ], "container-title" : "PLoS biology", "id" : "ITEM-6", "issue" : "1", "issued" : { "date-parts" : [ [ "2011" ] ] }, "page" : "e1000582", "title" : "A high-resolution anatomical atlas of the transcriptome in the mouse embryo", "type" : "article-journal", "volume" : "9" }, "uris" : [ "http://www.mendeley.com/documents/?uuid=7cb46469-d652-49d7-804d-aae133c3f726" ] }, { "id" : "ITEM-7", "itemData" : { "DOI" : "10.1002/acr.22195", "ISSN" : "2151-4658", "PMID" : "24124089", "abstract" : "OBJECTIVE: To evaluate if contrast-enhanced ultrasound (CEUS) can improve the detection and quantification of the vascularization of mild enthesitis in spondyloarthritis (SpA) and to evaluate the influence of nonsteroidal antiinflammatory drugs (NSAIDs) on such detection. METHODS: Fourteen patients with mildly active SpA were evaluated at 3 consecutive visits: at baseline while undergoing NSAID treatment (V1), after 1 week of stopping NSAIDs (V2), and after 1 week of resuming NSAIDs (V3). At each visit, enthesitis was evaluated clinically and by power Doppler US (PDUS). A selected enthesis with a doubtful PDUS vascularization signal was studied by CEUS in 2 steps: (1) using a dedicated technology that preserves microbubbles (Contrast Tuned Imaging technology [CEUS-CnTI]) and (2) using high PD (CEUS-PD) to destroy microbubbles. A linear mixed model statistical analysis, taking visits and contrast agent as fixed factors and the patient as a random factor, was used. RESULTS: Disease activity and PDUS findings increased between V1 and V2 and then decreased between V2 and V3. As compared with PDUS alone, CEUS-PD and CEUS-CnTI each detected 1 supplementary vascularized enthesis at V1, CEUS-PD detected 1 vascularized enthesis and CEUS-CnTI detected 3 vascularized entheses at V2, and CEUS-PD and CEUS-CnTI each detected 2 vascularized entheses at V3. The mean inflammation score was increased by the use of CEUS (P = 0.04). This score increased between V1 and V2 (P = 0.03 by CEUS-PD and P = 0.01 by CEUS-CnTI) and decreased between V2 and V3. CONCLUSION: CEUS improved the detection of enthesitis in SpA patients by confirming all doubtful enthesitis signals and confirming the absence of enthesis vascularization. The use of NSAIDs influenced the detection of vascularization.", "author" : [ { "dropping-particle" : "", "family" : "Mouterde", "given" : "Ga\u00ebl", "non-dropping-particle" : "", "parse-names" : false, "suffix" : "" }, { "dropping-particle" : "", "family" : "Aegerter", "given" : "Philippe", "non-dropping-particle" : "", "parse-names" : false, "suffix" : "" }, { "dropping-particle" : "", "family" : "Correas", "given" : "Jean-Michel", "non-dropping-particle" : "", "parse-names" : false, "suffix" : "" }, { "dropping-particle" : "", "family" : "Breban", "given" : "Maxime", "non-dropping-particle" : "", "parse-names" : false, "suffix" : "" }, { "dropping-particle" : "", "family" : "D'Agostino", "given" : "Maria-Antonietta", "non-dropping-particle" : "", "parse-names" : false, "suffix" : "" } ], "container-title" : "Arthritis care &amp; research", "id" : "ITEM-7", "issue" : "1", "issued" : { "date-parts" : [ [ "2014" ] ] }, "page" : "131-8", "title" : "Value of contrast-enhanced ultrasonography for the detection and quantification of enthesitis vascularization in patients with spondyloarthritis.", "type" : "article-journal", "volume" : "66" }, "uris" : [ "http://www.mendeley.com/documents/?uuid=f5bec06c-7979-4d1a-a242-dc102b83eae2" ] } ], "mendeley" : { "formattedCitation" : "[1\u20137]", "plainTextFormattedCitation" : "[1\u20137]", "previouslyFormattedCitation" : "[1\u20137]" }, "properties" : { "noteIndex" : 0 }, "schema" : "https://github.com/citation-style-language/schema/raw/master/csl-citation.json" }</w:instrText>
      </w:r>
      <w:r>
        <w:fldChar w:fldCharType="separate"/>
      </w:r>
      <w:r w:rsidRPr="00311386">
        <w:t>[1–</w:t>
      </w:r>
      <w:r w:rsidR="000B2B22">
        <w:t>5</w:t>
      </w:r>
      <w:r w:rsidRPr="00311386">
        <w:t>]</w:t>
      </w:r>
      <w:r>
        <w:fldChar w:fldCharType="end"/>
      </w:r>
      <w:r w:rsidRPr="00DD3A36">
        <w:t xml:space="preserve">. CEUS data are generally quantified at the region of interest (ROI) level, i.e. analyzing the time activity curve (TAC) obtained by averaging all pixel TACs within a specific user-defined region. In a previous work, we have tackled the CEUS quantification problem at the pixel level and we have demonstrated that pixel-wise quantification allows </w:t>
      </w:r>
      <w:r>
        <w:t>such an</w:t>
      </w:r>
      <w:r w:rsidRPr="00DD3A36">
        <w:t xml:space="preserve"> effective characterization of different perfusion patterns that </w:t>
      </w:r>
      <w:r>
        <w:t xml:space="preserve">they </w:t>
      </w:r>
      <w:r w:rsidRPr="00DD3A36">
        <w:t xml:space="preserve">can be then used to discriminate between arthritis subtypes </w:t>
      </w:r>
      <w:r>
        <w:fldChar w:fldCharType="begin" w:fldLock="1"/>
      </w:r>
      <w:r>
        <w:instrText>ADDIN CSL_CITATION { "citationItems" : [ { "id" : "ITEM-1", "itemData" : { "DOI" : "10.1117/1.JMI.2.3.034503", "ISBN" : "2329-4302", "abstract" : "Abstract.\u00a0 Inflammatory rheumatic diseases are the leading causes of disability and constitute a frequent medical disorder, leading to inability to work, high comorbidity, and increased mortality. The standard for diagnosing and differentiating arthritis is based on clinical examination, laboratory exams, and imaging findings, such as synovitis, bone edema, or joint erosions. Contrast-enhanced ultrasound (CEUS) examination of the small joints is emerging as a sensitive tool for assessing vascularization and disease activity. Quantitative assessment is mostly performed at the region of interest level, where the mean intensity curve is fitted with an exponential function. We showed that using a more physiologically motivated perfusion curve, and by estimating the kinetic parameters separately pixel by pixel, the quantitative information gathered is able to more effectively characterize the different perfusion patterns. In particular, we demonstrated that a random forest classifier based on pixelwise quantification of the kinetic contrast agent perfusion features can discriminate rheumatoid arthritis from different arthritis forms (psoriatic arthritis, spondyloarthritis, and arthritis in connective tissue disease) with an average accuracy of 97%. On the contrary, clinical evaluation (DAS28), semiquantitative CEUS assessment, serological markers, or region-based parameters do not allow such a high diagnostic accuracy.", "author" : [ { "dropping-particle" : "", "family" : "Rizzo", "given" : "Gaia", "non-dropping-particle" : "", "parse-names" : false, "suffix" : "" }, { "dropping-particle" : "", "family" : "Raffeiner", "given" : "Bernd", "non-dropping-particle" : "", "parse-names" : false, "suffix" : "" }, { "dropping-particle" : "", "family" : "Coran", "given" : "Alessandro", "non-dropping-particle" : "", "parse-names" : false, "suffix" : "" }, { "dropping-particle" : "", "family" : "Ciprian", "given" : "Luca", "non-dropping-particle" : "", "parse-names" : false, "suffix" : "" }, { "dropping-particle" : "", "family" : "Fiocco", "given" : "Ugo", "non-dropping-particle" : "", "parse-names" : false, "suffix" : "" }, { "dropping-particle" : "", "family" : "Botsios", "given" : "Costantino", "non-dropping-particle" : "", "parse-names" : false, "suffix" : "" }, { "dropping-particle" : "", "family" : "Stramare", "given" : "Roberto", "non-dropping-particle" : "", "parse-names" : false, "suffix" : "" }, { "dropping-particle" : "", "family" : "Grisan", "given" : "Enrico", "non-dropping-particle" : "", "parse-names" : false, "suffix" : "" } ], "container-title" : "Journal of Medical Imaging", "id" : "ITEM-1", "issue" : "3", "issued" : { "date-parts" : [ [ "2015" ] ] }, "note" : "10.1117/1.JMI.2.3.034503", "page" : "34503", "title" : "Pixel-based approach to assess contrast-enhanced ultrasound kinetics parameters for differential diagnosis of rheumatoid arthritis", "type" : "article-journal", "volume" : "2" }, "uris" : [ "http://www.mendeley.com/documents/?uuid=fe7efcac-238b-4211-9dc7-30ef04172b3a" ] } ], "mendeley" : { "formattedCitation" : "[8]", "plainTextFormattedCitation" : "[8]", "previouslyFormattedCitation" : "[8]" }, "properties" : { "noteIndex" : 0 }, "schema" : "https://github.com/citation-style-language/schema/raw/master/csl-citation.json" }</w:instrText>
      </w:r>
      <w:r>
        <w:fldChar w:fldCharType="separate"/>
      </w:r>
      <w:r w:rsidRPr="00311386">
        <w:t>[8]</w:t>
      </w:r>
      <w:r>
        <w:fldChar w:fldCharType="end"/>
      </w:r>
      <w:r w:rsidRPr="00DD3A36">
        <w:t>.</w:t>
      </w:r>
      <w:r>
        <w:t xml:space="preserve"> Moreover, we showed that </w:t>
      </w:r>
      <w:r w:rsidRPr="00DD3A36">
        <w:t xml:space="preserve">a physiologically motivated perfusion curve, such as the Gamma-variate model, can accurately quantify synovial perfusion and it is more flexible than a mono-exponential or logarithmic model (generally employed for CEUS kinetic description) to describe many heterogeneous patterns </w:t>
      </w:r>
      <w:r>
        <w:fldChar w:fldCharType="begin" w:fldLock="1"/>
      </w:r>
      <w:r>
        <w:instrText>ADDIN CSL_CITATION { "citationItems" : [ { "id" : "ITEM-1", "itemData" : { "DOI" : "10.1117/1.JMI.2.3.034503", "ISBN" : "2329-4302", "abstract" : "Abstract.\u00a0 Inflammatory rheumatic diseases are the leading causes of disability and constitute a frequent medical disorder, leading to inability to work, high comorbidity, and increased mortality. The standard for diagnosing and differentiating arthritis is based on clinical examination, laboratory exams, and imaging findings, such as synovitis, bone edema, or joint erosions. Contrast-enhanced ultrasound (CEUS) examination of the small joints is emerging as a sensitive tool for assessing vascularization and disease activity. Quantitative assessment is mostly performed at the region of interest level, where the mean intensity curve is fitted with an exponential function. We showed that using a more physiologically motivated perfusion curve, and by estimating the kinetic parameters separately pixel by pixel, the quantitative information gathered is able to more effectively characterize the different perfusion patterns. In particular, we demonstrated that a random forest classifier based on pixelwise quantification of the kinetic contrast agent perfusion features can discriminate rheumatoid arthritis from different arthritis forms (psoriatic arthritis, spondyloarthritis, and arthritis in connective tissue disease) with an average accuracy of 97%. On the contrary, clinical evaluation (DAS28), semiquantitative CEUS assessment, serological markers, or region-based parameters do not allow such a high diagnostic accuracy.", "author" : [ { "dropping-particle" : "", "family" : "Rizzo", "given" : "Gaia", "non-dropping-particle" : "", "parse-names" : false, "suffix" : "" }, { "dropping-particle" : "", "family" : "Raffeiner", "given" : "Bernd", "non-dropping-particle" : "", "parse-names" : false, "suffix" : "" }, { "dropping-particle" : "", "family" : "Coran", "given" : "Alessandro", "non-dropping-particle" : "", "parse-names" : false, "suffix" : "" }, { "dropping-particle" : "", "family" : "Ciprian", "given" : "Luca", "non-dropping-particle" : "", "parse-names" : false, "suffix" : "" }, { "dropping-particle" : "", "family" : "Fiocco", "given" : "Ugo", "non-dropping-particle" : "", "parse-names" : false, "suffix" : "" }, { "dropping-particle" : "", "family" : "Botsios", "given" : "Costantino", "non-dropping-particle" : "", "parse-names" : false, "suffix" : "" }, { "dropping-particle" : "", "family" : "Stramare", "given" : "Roberto", "non-dropping-particle" : "", "parse-names" : false, "suffix" : "" }, { "dropping-particle" : "", "family" : "Grisan", "given" : "Enrico", "non-dropping-particle" : "", "parse-names" : false, "suffix" : "" } ], "container-title" : "Journal of Medical Imaging", "id" : "ITEM-1", "issue" : "3", "issued" : { "date-parts" : [ [ "2015" ] ] }, "note" : "10.1117/1.JMI.2.3.034503", "page" : "34503", "title" : "Pixel-based approach to assess contrast-enhanced ultrasound kinetics parameters for differential diagnosis of rheumatoid arthritis", "type" : "article-journal", "volume" : "2" }, "uris" : [ "http://www.mendeley.com/documents/?uuid=fe7efcac-238b-4211-9dc7-30ef04172b3a" ] } ], "mendeley" : { "formattedCitation" : "[8]", "plainTextFormattedCitation" : "[8]", "previouslyFormattedCitation" : "[8]" }, "properties" : { "noteIndex" : 0 }, "schema" : "https://github.com/citation-style-language/schema/raw/master/csl-citation.json" }</w:instrText>
      </w:r>
      <w:r>
        <w:fldChar w:fldCharType="separate"/>
      </w:r>
      <w:r w:rsidRPr="00311386">
        <w:t>[</w:t>
      </w:r>
      <w:r w:rsidR="000B2B22">
        <w:t>6</w:t>
      </w:r>
      <w:r w:rsidRPr="00311386">
        <w:t>]</w:t>
      </w:r>
      <w:r>
        <w:fldChar w:fldCharType="end"/>
      </w:r>
      <w:r w:rsidRPr="00DD3A36">
        <w:t>.</w:t>
      </w:r>
      <w:r>
        <w:t xml:space="preserve"> However,</w:t>
      </w:r>
      <w:r w:rsidR="00CE545A">
        <w:t xml:space="preserve"> </w:t>
      </w:r>
      <w:r>
        <w:t xml:space="preserve">the choice of the pixel-wise estimator of the perfusion kinetic model to perform parametric mapping is crucial to obtain reliable estimates of perfusion parameters at the pixel level. The use of a non-linear estimator, the standard method for ROI-based quantification, leads to a high number of unreliable estimates (between 27% and 80% of pixels) when applied to pixel-level, thus losing an important part of the physiological information in the synovia </w:t>
      </w:r>
      <w:r>
        <w:fldChar w:fldCharType="begin" w:fldLock="1"/>
      </w:r>
      <w:r>
        <w:instrText>ADDIN CSL_CITATION { "citationItems" : [ { "id" : "ITEM-1", "itemData" : { "DOI" : "10.1117/1.JMI.2.3.034503", "ISBN" : "2329-4302", "abstract" : "Abstract.\u00a0 Inflammatory rheumatic diseases are the leading causes of disability and constitute a frequent medical disorder, leading to inability to work, high comorbidity, and increased mortality. The standard for diagnosing and differentiating arthritis is based on clinical examination, laboratory exams, and imaging findings, such as synovitis, bone edema, or joint erosions. Contrast-enhanced ultrasound (CEUS) examination of the small joints is emerging as a sensitive tool for assessing vascularization and disease activity. Quantitative assessment is mostly performed at the region of interest level, where the mean intensity curve is fitted with an exponential function. We showed that using a more physiologically motivated perfusion curve, and by estimating the kinetic parameters separately pixel by pixel, the quantitative information gathered is able to more effectively characterize the different perfusion patterns. In particular, we demonstrated that a random forest classifier based on pixelwise quantification of the kinetic contrast agent perfusion features can discriminate rheumatoid arthritis from different arthritis forms (psoriatic arthritis, spondyloarthritis, and arthritis in connective tissue disease) with an average accuracy of 97%. On the contrary, clinical evaluation (DAS28), semiquantitative CEUS assessment, serological markers, or region-based parameters do not allow such a high diagnostic accuracy.", "author" : [ { "dropping-particle" : "", "family" : "Rizzo", "given" : "Gaia", "non-dropping-particle" : "", "parse-names" : false, "suffix" : "" }, { "dropping-particle" : "", "family" : "Raffeiner", "given" : "Bernd", "non-dropping-particle" : "", "parse-names" : false, "suffix" : "" }, { "dropping-particle" : "", "family" : "Coran", "given" : "Alessandro", "non-dropping-particle" : "", "parse-names" : false, "suffix" : "" }, { "dropping-particle" : "", "family" : "Ciprian", "given" : "Luca", "non-dropping-particle" : "", "parse-names" : false, "suffix" : "" }, { "dropping-particle" : "", "family" : "Fiocco", "given" : "Ugo", "non-dropping-particle" : "", "parse-names" : false, "suffix" : "" }, { "dropping-particle" : "", "family" : "Botsios", "given" : "Costantino", "non-dropping-particle" : "", "parse-names" : false, "suffix" : "" }, { "dropping-particle" : "", "family" : "Stramare", "given" : "Roberto", "non-dropping-particle" : "", "parse-names" : false, "suffix" : "" }, { "dropping-particle" : "", "family" : "Grisan", "given" : "Enrico", "non-dropping-particle" : "", "parse-names" : false, "suffix" : "" } ], "container-title" : "Journal of Medical Imaging", "id" : "ITEM-1", "issue" : "3", "issued" : { "date-parts" : [ [ "2015" ] ] }, "note" : "10.1117/1.JMI.2.3.034503", "page" : "34503", "title" : "Pixel-based approach to assess contrast-enhanced ultrasound kinetics parameters for differential diagnosis of rheumatoid arthritis", "type" : "article-journal", "volume" : "2" }, "uris" : [ "http://www.mendeley.com/documents/?uuid=fe7efcac-238b-4211-9dc7-30ef04172b3a" ] } ], "mendeley" : { "formattedCitation" : "[8]", "plainTextFormattedCitation" : "[8]", "previouslyFormattedCitation" : "[8]" }, "properties" : { "noteIndex" : 0 }, "schema" : "https://github.com/citation-style-language/schema/raw/master/csl-citation.json" }</w:instrText>
      </w:r>
      <w:r>
        <w:fldChar w:fldCharType="separate"/>
      </w:r>
      <w:r w:rsidR="000B2B22">
        <w:t>[6</w:t>
      </w:r>
      <w:r w:rsidRPr="007414A7">
        <w:t>]</w:t>
      </w:r>
      <w:r>
        <w:fldChar w:fldCharType="end"/>
      </w:r>
      <w:r>
        <w:t>. A valid alternative for pixel-wise quantification is represented by Bayesian methods, which incorporate prior information on the tissue kinetic and are widely used in other imaging techniques but seldom applied to CEUS data.</w:t>
      </w:r>
    </w:p>
    <w:p w14:paraId="277DC4D6" w14:textId="77777777" w:rsidR="002F6857" w:rsidRDefault="002F6857" w:rsidP="002F6857">
      <w:pPr>
        <w:pStyle w:val="Text"/>
      </w:pPr>
      <w:r>
        <w:t xml:space="preserve">In the current work, our aim is to present a more robust and efficient estimation algorithm for the derivation of the pixel-wise estimates of perfusion information. In particular, we applied the Gamma model to CEUS data, but we solved it at pixel level within a Bayesian framework using Variational Bayesian estimator, already applied to MR </w:t>
      </w:r>
      <w:r>
        <w:fldChar w:fldCharType="begin" w:fldLock="1"/>
      </w:r>
      <w:r>
        <w:instrText>ADDIN CSL_CITATION { "citationItems" : [ { "id" : "ITEM-1", "itemData" : { "DOI" : "10.1109/TSP.2008.2005752", "ISBN" : "1053-587X", "ISSN" : "1053-587X", "abstract" : "Abstract Variational Bayes (VB) has been proposed as a method to facilitate calculations of the posterior distributions for linear models, by providing a fast method for Bayesian inference by estimating the parameters of a factorized approximation to the posterior ... \\n", "author" : [ { "dropping-particle" : "", "family" : "Chappell", "given" : "M a", "non-dropping-particle" : "", "parse-names" : false, "suffix" : "" }, { "dropping-particle" : "", "family" : "Groves", "given" : "a R", "non-dropping-particle" : "", "parse-names" : false, "suffix" : "" }, { "dropping-particle" : "", "family" : "Whitcher", "given" : "B", "non-dropping-particle" : "", "parse-names" : false, "suffix" : "" }, { "dropping-particle" : "", "family" : "Woolrich", "given" : "M W", "non-dropping-particle" : "", "parse-names" : false, "suffix" : "" } ], "container-title" : "IEEE Transactions on Signal Processing", "id" : "ITEM-1", "issue" : "1", "issued" : { "date-parts" : [ [ "2009" ] ] }, "page" : "223-236", "title" : "Variational Bayesian Inference for a Nonlinear Forward Model", "type" : "article-journal", "volume" : "57" }, "uris" : [ "http://www.mendeley.com/documents/?uuid=06569d4d-00ab-4519-816a-bec0ad08b5ee" ] } ], "mendeley" : { "formattedCitation" : "[14]", "plainTextFormattedCitation" : "[14]", "previouslyFormattedCitation" : "[14]" }, "properties" : { "noteIndex" : 0 }, "schema" : "https://github.com/citation-style-language/schema/raw/master/csl-citation.json" }</w:instrText>
      </w:r>
      <w:r>
        <w:fldChar w:fldCharType="separate"/>
      </w:r>
      <w:r w:rsidRPr="007414A7">
        <w:t>[</w:t>
      </w:r>
      <w:r w:rsidR="000B2B22">
        <w:t>7</w:t>
      </w:r>
      <w:r w:rsidRPr="007414A7">
        <w:t>]</w:t>
      </w:r>
      <w:r>
        <w:fldChar w:fldCharType="end"/>
      </w:r>
      <w:r>
        <w:t xml:space="preserve"> and positron emission tomography (PET) data </w:t>
      </w:r>
      <w:r>
        <w:fldChar w:fldCharType="begin" w:fldLock="1"/>
      </w:r>
      <w:r>
        <w:instrText>ADDIN CSL_CITATION { "citationItems" : [ { "id" : "ITEM-1", "itemData" : { "author" : [ { "dropping-particle" : "", "family" : "Castellaro", "given" : "Marco", "non-dropping-particle" : "", "parse-names" : false, "suffix" : "" }, { "dropping-particle" : "", "family" : "Rizzo", "given" : "Gaia", "non-dropping-particle" : "", "parse-names" : false, "suffix" : "" }, { "dropping-particle" : "", "family" : "Tonietto", "given" : "Matteo", "non-dropping-particle" : "", "parse-names" : false, "suffix" : "" }, { "dropping-particle" : "", "family" : "Veronese", "given" : "Mattia", "non-dropping-particle" : "", "parse-names" : false, "suffix" : "" }, { "dropping-particle" : "", "family" : "Turkheimer", "given" : "Federico E.", "non-dropping-particle" : "", "parse-names" : false, "suffix" : "" }, { "dropping-particle" : "", "family" : "Chappell", "given" : "Michael A", "non-dropping-particle" : "", "parse-names" : false, "suffix" : "" }, { "dropping-particle" : "", "family" : "Bertoldo", "given" : "Alessandra", "non-dropping-particle" : "", "parse-names" : false, "suffix" : "" } ], "container-title" : "NeuroImage", "id" : "ITEM-1", "issue" : "under review", "issued" : { "date-parts" : [ [ "2016" ] ] }, "title" : "A Variational Bayesian inference method for parametric imaging of PET data", "type" : "article-journal" }, "uris" : [ "http://www.mendeley.com/documents/?uuid=955e826e-ec3d-4ac3-8d14-71ef2c83ca75" ] } ], "mendeley" : { "formattedCitation" : "[15]", "plainTextFormattedCitation" : "[15]", "previouslyFormattedCitation" : "[15]" }, "properties" : { "noteIndex" : 0 }, "schema" : "https://github.com/citation-style-language/schema/raw/master/csl-citation.json" }</w:instrText>
      </w:r>
      <w:r>
        <w:fldChar w:fldCharType="separate"/>
      </w:r>
      <w:r w:rsidR="00ED6C6D">
        <w:t>[</w:t>
      </w:r>
      <w:r w:rsidR="000B2B22">
        <w:t>8</w:t>
      </w:r>
      <w:r w:rsidRPr="00EE28C0">
        <w:t>]</w:t>
      </w:r>
      <w:r>
        <w:fldChar w:fldCharType="end"/>
      </w:r>
      <w:r>
        <w:t xml:space="preserve">. Prior information for the pixels were generated automatically from the image data using the estimates obtained by applying the model to a set of regional time courses solved with a nonlinear estimator in a hierarchical, user-independent, approach </w:t>
      </w:r>
      <w:r>
        <w:fldChar w:fldCharType="begin" w:fldLock="1"/>
      </w:r>
      <w:r>
        <w:instrText>ADDIN CSL_CITATION { "citationItems" : [ { "id" : "ITEM-1", "itemData" : { "ISBN" : "1053-8119", "author" : [ { "dropping-particle" : "", "family" : "Rizzo", "given" : "Gaia", "non-dropping-particle" : "", "parse-names" : false, "suffix" : "" }, { "dropping-particle" : "", "family" : "Turkheimer", "given" : "Federico E", "non-dropping-particle" : "", "parse-names" : false, "suffix" : "" }, { "dropping-particle" : "", "family" : "Keihaninejad", "given" : "Shiva", "non-dropping-particle" : "", "parse-names" : false, "suffix" : "" }, { "dropping-particle" : "", "family" : "Bose", "given" : "Subrata K", "non-dropping-particle" : "", "parse-names" : false, "suffix" : "" }, { "dropping-particle" : "", "family" : "Hammers", "given" : "Alexander", "non-dropping-particle" : "", "parse-names" : false, "suffix" : "" }, { "dropping-particle" : "", "family" : "Bertoldo", "given" : "Alessandra", "non-dropping-particle" : "", "parse-names" : false, "suffix" : "" } ], "container-title" : "NeuroImage", "id" : "ITEM-1", "issue" : "3", "issued" : { "date-parts" : [ [ "2012" ] ] }, "page" : "2485-2493", "title" : "Multi-Scale hierarchical generation of PET parametric maps: Application and testing on a [&lt; sup&gt; 11&lt;/sup&gt; C] DPN study", "type" : "article-journal", "volume" : "59" }, "uris" : [ "http://www.mendeley.com/documents/?uuid=b1b33992-a338-43e0-827e-0df22ade2ef0" ] }, { "id" : "ITEM-2", "itemData" : { "author" : [ { "dropping-particle" : "", "family" : "Castellaro", "given" : "Marco", "non-dropping-particle" : "", "parse-names" : false, "suffix" : "" }, { "dropping-particle" : "", "family" : "Rizzo", "given" : "Gaia", "non-dropping-particle" : "", "parse-names" : false, "suffix" : "" }, { "dropping-particle" : "", "family" : "Tonietto", "given" : "Matteo", "non-dropping-particle" : "", "parse-names" : false, "suffix" : "" }, { "dropping-particle" : "", "family" : "Veronese", "given" : "Mattia", "non-dropping-particle" : "", "parse-names" : false, "suffix" : "" }, { "dropping-particle" : "", "family" : "Turkheimer", "given" : "Federico E.", "non-dropping-particle" : "", "parse-names" : false, "suffix" : "" }, { "dropping-particle" : "", "family" : "Chappell", "given" : "Michael A", "non-dropping-particle" : "", "parse-names" : false, "suffix" : "" }, { "dropping-particle" : "", "family" : "Bertoldo", "given" : "Alessandra", "non-dropping-particle" : "", "parse-names" : false, "suffix" : "" } ], "container-title" : "NeuroImage", "id" : "ITEM-2", "issue" : "under review", "issued" : { "date-parts" : [ [ "2016" ] ] }, "title" : "A Variational Bayesian inference method for parametric imaging of PET data", "type" : "article-journal" }, "uris" : [ "http://www.mendeley.com/documents/?uuid=955e826e-ec3d-4ac3-8d14-71ef2c83ca75" ] } ], "mendeley" : { "formattedCitation" : "[15,16]", "plainTextFormattedCitation" : "[15,16]", "previouslyFormattedCitation" : "[15,16]" }, "properties" : { "noteIndex" : 0 }, "schema" : "https://github.com/citation-style-language/schema/raw/master/csl-citation.json" }</w:instrText>
      </w:r>
      <w:r>
        <w:fldChar w:fldCharType="separate"/>
      </w:r>
      <w:r w:rsidR="00ED6C6D">
        <w:t>[</w:t>
      </w:r>
      <w:r w:rsidR="000B2B22">
        <w:t>8,9</w:t>
      </w:r>
      <w:r w:rsidRPr="00B53D16">
        <w:t>]</w:t>
      </w:r>
      <w:r>
        <w:fldChar w:fldCharType="end"/>
      </w:r>
      <w:r>
        <w:t xml:space="preserve">. </w:t>
      </w:r>
    </w:p>
    <w:p w14:paraId="1EF4FFBD" w14:textId="77777777" w:rsidR="00982C91" w:rsidRPr="00267BA8" w:rsidRDefault="00982C91" w:rsidP="00982C91">
      <w:pPr>
        <w:jc w:val="both"/>
      </w:pPr>
    </w:p>
    <w:p w14:paraId="3803BFC4" w14:textId="77777777" w:rsidR="00E9385A" w:rsidRPr="00E9385A" w:rsidRDefault="00E9385A" w:rsidP="00E9385A"/>
    <w:p w14:paraId="02E08E56" w14:textId="77777777" w:rsidR="0064149B" w:rsidRDefault="00AB620D" w:rsidP="00FB4CA2">
      <w:pPr>
        <w:pStyle w:val="Titolo1"/>
        <w:numPr>
          <w:ilvl w:val="0"/>
          <w:numId w:val="0"/>
        </w:numPr>
        <w:spacing w:before="0" w:after="0"/>
        <w:jc w:val="both"/>
      </w:pPr>
      <w:r>
        <w:t>M</w:t>
      </w:r>
      <w:r w:rsidR="00B77180">
        <w:t>ethods</w:t>
      </w:r>
    </w:p>
    <w:p w14:paraId="7BC11B55" w14:textId="77777777" w:rsidR="00E9385A" w:rsidRPr="00410D22" w:rsidRDefault="00E9385A" w:rsidP="00FE25CF">
      <w:pPr>
        <w:pStyle w:val="Text"/>
        <w:ind w:firstLine="0"/>
      </w:pPr>
      <w:r w:rsidRPr="00410D22">
        <w:t xml:space="preserve">The model for the vector of CEUS measurements </w:t>
      </w:r>
      <m:oMath>
        <m:sSub>
          <m:sSubPr>
            <m:ctrlPr>
              <w:rPr>
                <w:rFonts w:ascii="Cambria Math" w:hAnsi="Cambria Math"/>
                <w:lang w:val="en-GB"/>
              </w:rPr>
            </m:ctrlPr>
          </m:sSubPr>
          <m:e>
            <m:r>
              <m:rPr>
                <m:sty m:val="bi"/>
              </m:rPr>
              <w:rPr>
                <w:rFonts w:ascii="Cambria Math" w:hAnsi="Cambria Math"/>
                <w:lang w:val="en-GB"/>
              </w:rPr>
              <m:t>c</m:t>
            </m:r>
          </m:e>
          <m:sub>
            <m:r>
              <m:rPr>
                <m:sty m:val="bi"/>
              </m:rPr>
              <w:rPr>
                <w:rFonts w:ascii="Cambria Math" w:hAnsi="Cambria Math"/>
                <w:lang w:val="en-GB"/>
              </w:rPr>
              <m:t>pixel</m:t>
            </m:r>
          </m:sub>
        </m:sSub>
        <m:r>
          <m:rPr>
            <m:sty m:val="p"/>
          </m:rPr>
          <w:rPr>
            <w:rFonts w:ascii="Cambria Math" w:hAnsi="Cambria Math"/>
            <w:lang w:val="en-GB"/>
          </w:rPr>
          <m:t>(</m:t>
        </m:r>
        <m:r>
          <m:rPr>
            <m:sty m:val="bi"/>
          </m:rPr>
          <w:rPr>
            <w:rFonts w:ascii="Cambria Math" w:hAnsi="Cambria Math"/>
            <w:lang w:val="en-GB"/>
          </w:rPr>
          <m:t>t</m:t>
        </m:r>
        <m:r>
          <m:rPr>
            <m:sty m:val="p"/>
          </m:rPr>
          <w:rPr>
            <w:rFonts w:ascii="Cambria Math" w:hAnsi="Cambria Math"/>
            <w:lang w:val="en-GB"/>
          </w:rPr>
          <m:t>)</m:t>
        </m:r>
      </m:oMath>
      <w:r w:rsidRPr="00410D22">
        <w:t xml:space="preserve"> (i.e. the tracer concentration in a pixel over time) is: </w:t>
      </w:r>
    </w:p>
    <w:p w14:paraId="3A427E86" w14:textId="77777777" w:rsidR="00E9385A" w:rsidRPr="00410D22" w:rsidRDefault="00BD28ED" w:rsidP="00FE25CF">
      <w:pPr>
        <w:pStyle w:val="Equation"/>
      </w:pPr>
      <m:oMathPara>
        <m:oMath>
          <m:sSub>
            <m:sSubPr>
              <m:ctrlPr>
                <w:rPr>
                  <w:rFonts w:ascii="Cambria Math" w:hAnsi="Cambria Math"/>
                  <w:b/>
                  <w:i/>
                  <w:lang w:val="en-GB"/>
                </w:rPr>
              </m:ctrlPr>
            </m:sSubPr>
            <m:e>
              <m:r>
                <m:rPr>
                  <m:sty m:val="bi"/>
                </m:rPr>
                <w:rPr>
                  <w:rFonts w:ascii="Cambria Math" w:hAnsi="Cambria Math"/>
                  <w:lang w:val="en-GB"/>
                </w:rPr>
                <m:t>c</m:t>
              </m:r>
            </m:e>
            <m:sub>
              <m:r>
                <m:rPr>
                  <m:sty m:val="bi"/>
                </m:rPr>
                <w:rPr>
                  <w:rFonts w:ascii="Cambria Math" w:hAnsi="Cambria Math"/>
                  <w:lang w:val="en-GB" w:eastAsia="it-IT"/>
                </w:rPr>
                <m:t>pixel</m:t>
              </m:r>
            </m:sub>
          </m:sSub>
          <m:d>
            <m:dPr>
              <m:ctrlPr>
                <w:rPr>
                  <w:rFonts w:ascii="Cambria Math" w:hAnsi="Cambria Math"/>
                  <w:i/>
                  <w:lang w:val="en-GB"/>
                </w:rPr>
              </m:ctrlPr>
            </m:dPr>
            <m:e>
              <m:r>
                <m:rPr>
                  <m:sty m:val="bi"/>
                </m:rPr>
                <w:rPr>
                  <w:rFonts w:ascii="Cambria Math" w:hAnsi="Cambria Math"/>
                  <w:lang w:val="en-GB"/>
                </w:rPr>
                <m:t>t</m:t>
              </m:r>
            </m:e>
          </m:d>
          <m:r>
            <w:rPr>
              <w:rFonts w:ascii="Cambria Math" w:hAnsi="Cambria Math"/>
            </w:rPr>
            <m:t>=G</m:t>
          </m:r>
          <m:d>
            <m:dPr>
              <m:ctrlPr>
                <w:rPr>
                  <w:rFonts w:ascii="Cambria Math" w:hAnsi="Cambria Math"/>
                  <w:i/>
                </w:rPr>
              </m:ctrlPr>
            </m:dPr>
            <m:e>
              <m:r>
                <m:rPr>
                  <m:sty m:val="bi"/>
                </m:rPr>
                <w:rPr>
                  <w:rFonts w:ascii="Cambria Math" w:hAnsi="Cambria Math"/>
                </w:rPr>
                <m:t>p,t</m:t>
              </m:r>
            </m:e>
          </m:d>
          <m:r>
            <w:rPr>
              <w:rFonts w:ascii="Cambria Math" w:hAnsi="Cambria Math"/>
            </w:rPr>
            <m:t>+</m:t>
          </m:r>
          <m:r>
            <m:rPr>
              <m:sty m:val="bi"/>
            </m:rPr>
            <w:rPr>
              <w:rFonts w:ascii="Cambria Math" w:hAnsi="Cambria Math"/>
            </w:rPr>
            <m:t>e</m:t>
          </m:r>
          <m:d>
            <m:dPr>
              <m:ctrlPr>
                <w:rPr>
                  <w:rFonts w:ascii="Cambria Math" w:hAnsi="Cambria Math"/>
                  <w:b/>
                  <w:i/>
                </w:rPr>
              </m:ctrlPr>
            </m:dPr>
            <m:e>
              <m:r>
                <m:rPr>
                  <m:sty m:val="bi"/>
                </m:rPr>
                <w:rPr>
                  <w:rFonts w:ascii="Cambria Math" w:hAnsi="Cambria Math"/>
                </w:rPr>
                <m:t>t</m:t>
              </m:r>
            </m:e>
          </m:d>
        </m:oMath>
      </m:oMathPara>
    </w:p>
    <w:p w14:paraId="23FCA1CA" w14:textId="77777777" w:rsidR="00E9385A" w:rsidRPr="00410D22" w:rsidRDefault="00E9385A" w:rsidP="00115B2C">
      <w:pPr>
        <w:pStyle w:val="Text"/>
        <w:ind w:firstLine="0"/>
      </w:pPr>
      <w:r w:rsidRPr="00410D22">
        <w:t xml:space="preserve">where </w:t>
      </w:r>
      <m:oMath>
        <m:r>
          <w:rPr>
            <w:rFonts w:ascii="Cambria Math" w:hAnsi="Cambria Math"/>
            <w:lang w:val="en-GB"/>
          </w:rPr>
          <m:t>G</m:t>
        </m:r>
        <m:d>
          <m:dPr>
            <m:ctrlPr>
              <w:rPr>
                <w:rFonts w:ascii="Cambria Math" w:hAnsi="Cambria Math"/>
                <w:lang w:val="en-GB"/>
              </w:rPr>
            </m:ctrlPr>
          </m:dPr>
          <m:e>
            <m:r>
              <m:rPr>
                <m:sty m:val="bi"/>
              </m:rPr>
              <w:rPr>
                <w:rFonts w:ascii="Cambria Math" w:hAnsi="Cambria Math"/>
                <w:lang w:val="en-GB"/>
              </w:rPr>
              <m:t>p</m:t>
            </m:r>
            <m:r>
              <m:rPr>
                <m:sty m:val="p"/>
              </m:rPr>
              <w:rPr>
                <w:rFonts w:ascii="Cambria Math" w:hAnsi="Cambria Math"/>
                <w:lang w:val="en-GB"/>
              </w:rPr>
              <m:t>,</m:t>
            </m:r>
            <m:r>
              <m:rPr>
                <m:sty m:val="bi"/>
              </m:rPr>
              <w:rPr>
                <w:rFonts w:ascii="Cambria Math" w:hAnsi="Cambria Math"/>
                <w:lang w:val="en-GB"/>
              </w:rPr>
              <m:t>t</m:t>
            </m:r>
          </m:e>
        </m:d>
      </m:oMath>
      <w:r w:rsidRPr="00410D22">
        <w:t xml:space="preserve"> is the model with the parameter vector </w:t>
      </w:r>
      <m:oMath>
        <m:r>
          <m:rPr>
            <m:sty m:val="bi"/>
          </m:rPr>
          <w:rPr>
            <w:rFonts w:ascii="Cambria Math" w:hAnsi="Cambria Math"/>
          </w:rPr>
          <m:t>p</m:t>
        </m:r>
      </m:oMath>
      <w:r w:rsidRPr="00410D22">
        <w:t xml:space="preserve"> (which represents all the individual rate constants of the model) and </w:t>
      </w:r>
      <m:oMath>
        <m:r>
          <m:rPr>
            <m:sty m:val="bi"/>
          </m:rPr>
          <w:rPr>
            <w:rFonts w:ascii="Cambria Math" w:hAnsi="Cambria Math"/>
          </w:rPr>
          <m:t>e</m:t>
        </m:r>
        <m:r>
          <w:rPr>
            <w:rFonts w:ascii="Cambria Math" w:hAnsi="Cambria Math"/>
          </w:rPr>
          <m:t>(</m:t>
        </m:r>
        <m:r>
          <m:rPr>
            <m:sty m:val="bi"/>
          </m:rPr>
          <w:rPr>
            <w:rFonts w:ascii="Cambria Math" w:hAnsi="Cambria Math"/>
          </w:rPr>
          <m:t>t</m:t>
        </m:r>
        <m:r>
          <w:rPr>
            <w:rFonts w:ascii="Cambria Math" w:hAnsi="Cambria Math"/>
          </w:rPr>
          <m:t>)</m:t>
        </m:r>
      </m:oMath>
      <w:r w:rsidRPr="00410D22">
        <w:t xml:space="preserve"> is the measurement error. For the sake of clarity, the dependency from the time </w:t>
      </w:r>
      <m:oMath>
        <m:r>
          <w:rPr>
            <w:rFonts w:ascii="Cambria Math" w:hAnsi="Cambria Math"/>
          </w:rPr>
          <m:t>t</m:t>
        </m:r>
      </m:oMath>
      <w:r w:rsidRPr="00410D22">
        <w:t xml:space="preserve"> has been omitted in the following passages. We assumed the measurement error to be additive, independent and identically distributed with a normal density function with zero mean and </w:t>
      </w:r>
      <m:oMath>
        <m:sSup>
          <m:sSupPr>
            <m:ctrlPr>
              <w:rPr>
                <w:rFonts w:ascii="Cambria Math" w:hAnsi="Cambria Math"/>
                <w:lang w:val="en-GB"/>
              </w:rPr>
            </m:ctrlPr>
          </m:sSupPr>
          <m:e>
            <m:r>
              <w:rPr>
                <w:rFonts w:ascii="Cambria Math" w:hAnsi="Cambria Math"/>
                <w:lang w:val="en-GB"/>
              </w:rPr>
              <m:t>ϕ</m:t>
            </m:r>
          </m:e>
          <m:sup>
            <m:r>
              <m:rPr>
                <m:sty m:val="p"/>
              </m:rPr>
              <w:rPr>
                <w:rFonts w:ascii="Cambria Math" w:hAnsi="Cambria Math"/>
                <w:lang w:val="en-GB"/>
              </w:rPr>
              <m:t>-1</m:t>
            </m:r>
          </m:sup>
        </m:sSup>
      </m:oMath>
      <w:r w:rsidRPr="00410D22">
        <w:t xml:space="preserve"> unknown variance, i.e. </w:t>
      </w:r>
      <m:oMath>
        <m:r>
          <m:rPr>
            <m:sty m:val="bi"/>
          </m:rPr>
          <w:rPr>
            <w:rFonts w:ascii="Cambria Math" w:hAnsi="Cambria Math"/>
            <w:lang w:val="en-GB"/>
          </w:rPr>
          <m:t>e</m:t>
        </m:r>
        <m:r>
          <m:rPr>
            <m:sty m:val="p"/>
          </m:rPr>
          <w:rPr>
            <w:rFonts w:ascii="Cambria Math" w:hAnsi="Cambria Math"/>
            <w:lang w:val="en-GB"/>
          </w:rPr>
          <m:t>~</m:t>
        </m:r>
        <m:r>
          <w:rPr>
            <w:rFonts w:ascii="Cambria Math" w:hAnsi="Cambria Math"/>
            <w:lang w:val="en-GB"/>
          </w:rPr>
          <m:t>N</m:t>
        </m:r>
        <m:r>
          <m:rPr>
            <m:sty m:val="p"/>
          </m:rPr>
          <w:rPr>
            <w:rFonts w:ascii="Cambria Math" w:hAnsi="Cambria Math"/>
            <w:lang w:val="en-GB"/>
          </w:rPr>
          <m:t>(0,</m:t>
        </m:r>
        <m:sSup>
          <m:sSupPr>
            <m:ctrlPr>
              <w:rPr>
                <w:rFonts w:ascii="Cambria Math" w:hAnsi="Cambria Math"/>
                <w:lang w:val="en-GB"/>
              </w:rPr>
            </m:ctrlPr>
          </m:sSupPr>
          <m:e>
            <m:r>
              <w:rPr>
                <w:rFonts w:ascii="Cambria Math" w:hAnsi="Cambria Math"/>
                <w:lang w:val="en-GB"/>
              </w:rPr>
              <m:t>ϕ</m:t>
            </m:r>
          </m:e>
          <m:sup>
            <m:r>
              <m:rPr>
                <m:sty m:val="p"/>
              </m:rPr>
              <w:rPr>
                <w:rFonts w:ascii="Cambria Math" w:hAnsi="Cambria Math"/>
                <w:lang w:val="en-GB"/>
              </w:rPr>
              <m:t>-1</m:t>
            </m:r>
          </m:sup>
        </m:sSup>
        <m:r>
          <m:rPr>
            <m:sty m:val="b"/>
          </m:rPr>
          <w:rPr>
            <w:rFonts w:ascii="Cambria Math" w:hAnsi="Cambria Math"/>
            <w:lang w:val="en-GB"/>
          </w:rPr>
          <m:t>Ι</m:t>
        </m:r>
        <m:r>
          <m:rPr>
            <m:sty m:val="p"/>
          </m:rPr>
          <w:rPr>
            <w:rFonts w:ascii="Cambria Math" w:hAnsi="Cambria Math"/>
            <w:lang w:val="en-GB"/>
          </w:rPr>
          <m:t>)</m:t>
        </m:r>
      </m:oMath>
      <w:r w:rsidRPr="00410D22">
        <w:rPr>
          <w:lang w:val="en-GB"/>
        </w:rPr>
        <w:t>.</w:t>
      </w:r>
    </w:p>
    <w:p w14:paraId="2DD78452" w14:textId="77777777" w:rsidR="00E9385A" w:rsidRPr="00410D22" w:rsidRDefault="00E9385A" w:rsidP="00115B2C">
      <w:pPr>
        <w:pStyle w:val="Text"/>
        <w:ind w:firstLine="0"/>
      </w:pPr>
      <w:r w:rsidRPr="00410D22">
        <w:t xml:space="preserve">The </w:t>
      </w:r>
      <w:r>
        <w:t>Gamma-variate</w:t>
      </w:r>
      <w:r w:rsidRPr="00410D22">
        <w:t xml:space="preserve"> model equation is: </w:t>
      </w:r>
    </w:p>
    <w:p w14:paraId="3FFC11A2" w14:textId="77777777" w:rsidR="00E9385A" w:rsidRPr="00115B2C" w:rsidRDefault="00E9385A" w:rsidP="00115B2C">
      <w:pPr>
        <w:pStyle w:val="Equation"/>
      </w:pPr>
      <m:oMathPara>
        <m:oMath>
          <m:r>
            <w:rPr>
              <w:rFonts w:ascii="Cambria Math" w:hAnsi="Cambria Math"/>
              <w:lang w:val="en-GB"/>
            </w:rPr>
            <m:t>G</m:t>
          </m:r>
          <m:d>
            <m:dPr>
              <m:ctrlPr>
                <w:rPr>
                  <w:rFonts w:ascii="Cambria Math" w:hAnsi="Cambria Math"/>
                  <w:i/>
                  <w:lang w:val="en-GB"/>
                </w:rPr>
              </m:ctrlPr>
            </m:dPr>
            <m:e>
              <m:r>
                <m:rPr>
                  <m:sty m:val="bi"/>
                </m:rPr>
                <w:rPr>
                  <w:rFonts w:ascii="Cambria Math" w:hAnsi="Cambria Math"/>
                  <w:lang w:val="en-GB"/>
                </w:rPr>
                <m:t>p,</m:t>
              </m:r>
              <m:r>
                <w:rPr>
                  <w:rFonts w:ascii="Cambria Math" w:hAnsi="Cambria Math"/>
                  <w:lang w:val="en-GB"/>
                </w:rPr>
                <m:t>t</m:t>
              </m:r>
            </m:e>
          </m:d>
          <m:r>
            <w:rPr>
              <w:rFonts w:ascii="Cambria Math" w:hAnsi="Cambria Math"/>
              <w:lang w:val="en-GB"/>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0</m:t>
                  </m:r>
                </m:sub>
              </m:sSub>
            </m:num>
            <m:den>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max</m:t>
                  </m:r>
                </m:sub>
              </m:sSub>
            </m:den>
          </m:f>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e>
              </m:d>
            </m:e>
            <m:sup>
              <m:r>
                <w:rPr>
                  <w:rFonts w:ascii="Cambria Math" w:hAnsi="Cambria Math"/>
                  <w:lang w:val="en-GB"/>
                </w:rPr>
                <m:t>α</m:t>
              </m:r>
            </m:sup>
          </m:sSup>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f>
                <m:fPr>
                  <m:ctrlPr>
                    <w:rPr>
                      <w:rFonts w:ascii="Cambria Math" w:hAnsi="Cambria Math"/>
                      <w:i/>
                      <w:lang w:val="en-GB"/>
                    </w:rPr>
                  </m:ctrlPr>
                </m:fPr>
                <m:num>
                  <m:r>
                    <w:rPr>
                      <w:rFonts w:ascii="Cambria Math" w:hAnsi="Cambria Math"/>
                      <w:lang w:val="en-GB"/>
                    </w:rPr>
                    <m:t>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num>
                <m:den>
                  <m:r>
                    <w:rPr>
                      <w:rFonts w:ascii="Cambria Math" w:hAnsi="Cambria Math"/>
                      <w:lang w:val="en-GB"/>
                    </w:rPr>
                    <m:t>β</m:t>
                  </m:r>
                </m:den>
              </m:f>
            </m:sup>
          </m:sSup>
          <m:r>
            <w:rPr>
              <w:rFonts w:ascii="Cambria Math" w:hAnsi="Cambria Math"/>
              <w:lang w:val="en-GB"/>
            </w:rPr>
            <m:t xml:space="preserve">  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oMath>
      </m:oMathPara>
    </w:p>
    <w:p w14:paraId="443D5782" w14:textId="77777777" w:rsidR="00595561" w:rsidRDefault="00115B2C" w:rsidP="00115B2C">
      <w:r w:rsidRPr="00115B2C">
        <w:rPr>
          <w:lang w:val="en-GB"/>
        </w:rPr>
        <w:t>with the parameters</w:t>
      </w:r>
      <w:r>
        <w:rPr>
          <w:b/>
          <w:lang w:val="en-GB"/>
        </w:rPr>
        <w:t xml:space="preserve"> </w:t>
      </w:r>
      <m:oMath>
        <m:r>
          <m:rPr>
            <m:sty m:val="bi"/>
          </m:rPr>
          <w:rPr>
            <w:rFonts w:ascii="Cambria Math" w:hAnsi="Cambria Math"/>
            <w:lang w:val="en-GB"/>
          </w:rPr>
          <m:t>p=</m:t>
        </m:r>
      </m:oMath>
      <w:r w:rsidR="00E9385A">
        <w:rPr>
          <w:b/>
          <w:lang w:val="en-GB"/>
        </w:rPr>
        <w:t>[</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0</m:t>
            </m:r>
          </m:sub>
        </m:sSub>
        <m:r>
          <w:rPr>
            <w:rFonts w:ascii="Cambria Math" w:hAnsi="Cambria Math"/>
            <w:lang w:val="en-GB"/>
          </w:rPr>
          <m:t>,α,</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r>
          <m:rPr>
            <m:sty m:val="p"/>
          </m:rPr>
          <w:rPr>
            <w:rFonts w:ascii="Cambria Math" w:hAnsi="Cambria Math"/>
          </w:rPr>
          <m:t xml:space="preserve"> </m:t>
        </m:r>
        <m:r>
          <m:rPr>
            <m:sty m:val="p"/>
          </m:rPr>
          <w:rPr>
            <w:rFonts w:ascii="Cambria Math"/>
          </w:rPr>
          <m:t>,</m:t>
        </m:r>
        <m:r>
          <w:rPr>
            <w:rFonts w:ascii="Cambria Math" w:hAnsi="Cambria Math"/>
            <w:lang w:val="en-GB"/>
          </w:rPr>
          <m:t>β</m:t>
        </m:r>
      </m:oMath>
      <w:r w:rsidR="00E9385A">
        <w:rPr>
          <w:b/>
          <w:lang w:val="en-GB"/>
        </w:rPr>
        <w:t xml:space="preserve">] </w:t>
      </w:r>
      <w:r w:rsidR="00E9385A" w:rsidRPr="00410D22">
        <w:t xml:space="preserve">where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0</m:t>
            </m:r>
          </m:sub>
        </m:sSub>
      </m:oMath>
      <w:r w:rsidR="00E9385A" w:rsidRPr="00410D22">
        <w:t xml:space="preserve"> is a scaling factor, </w:t>
      </w:r>
      <m:oMath>
        <m:r>
          <w:rPr>
            <w:rFonts w:ascii="Cambria Math" w:hAnsi="Cambria Math"/>
            <w:lang w:val="en-GB"/>
          </w:rPr>
          <m:t>α</m:t>
        </m:r>
      </m:oMath>
      <w:r w:rsidR="00E9385A" w:rsidRPr="00410D22">
        <w:t xml:space="preserve"> and </w:t>
      </w:r>
      <m:oMath>
        <m:r>
          <w:rPr>
            <w:rFonts w:ascii="Cambria Math" w:hAnsi="Cambria Math"/>
            <w:lang w:val="en-GB"/>
          </w:rPr>
          <m:t>β</m:t>
        </m:r>
      </m:oMath>
      <w:r w:rsidR="00E9385A" w:rsidRPr="00410D22">
        <w:t xml:space="preserve"> determine the bolus shape (raise and washout of the dye from the vascular bed) and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oMath>
      <w:r w:rsidR="00E9385A" w:rsidRPr="00410D22">
        <w:t xml:space="preserve"> is the contrast arrival time. The amplitude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0</m:t>
            </m:r>
          </m:sub>
        </m:sSub>
      </m:oMath>
      <w:r w:rsidR="00E9385A" w:rsidRPr="00410D22">
        <w:t xml:space="preserve"> of the </w:t>
      </w:r>
      <w:r w:rsidR="00E9385A">
        <w:t>Gamma-variate</w:t>
      </w:r>
      <w:r w:rsidR="00E9385A" w:rsidRPr="00410D22">
        <w:t xml:space="preserve"> function is normalized for </w:t>
      </w:r>
      <m:oMath>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max</m:t>
            </m:r>
          </m:sub>
        </m:sSub>
      </m:oMath>
      <w:r w:rsidR="00E9385A" w:rsidRPr="00410D22">
        <w:t xml:space="preserve">, the maximum value of </w:t>
      </w:r>
      <m:oMath>
        <m:r>
          <w:rPr>
            <w:rFonts w:ascii="Cambria Math" w:hAnsi="Cambria Math"/>
            <w:lang w:val="en-GB"/>
          </w:rPr>
          <m:t>G</m:t>
        </m:r>
        <m:d>
          <m:dPr>
            <m:ctrlPr>
              <w:rPr>
                <w:rFonts w:ascii="Cambria Math" w:hAnsi="Cambria Math"/>
                <w:i/>
                <w:lang w:val="en-GB"/>
              </w:rPr>
            </m:ctrlPr>
          </m:dPr>
          <m:e>
            <m:r>
              <w:rPr>
                <w:rFonts w:ascii="Cambria Math" w:hAnsi="Cambria Math"/>
                <w:lang w:val="en-GB"/>
              </w:rPr>
              <m:t>1,α,</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r>
              <m:rPr>
                <m:sty m:val="p"/>
              </m:rPr>
              <w:rPr>
                <w:rFonts w:ascii="Cambria Math" w:hAnsi="Cambria Math"/>
              </w:rPr>
              <m:t xml:space="preserve"> </m:t>
            </m:r>
            <m:r>
              <m:rPr>
                <m:sty m:val="p"/>
              </m:rPr>
              <w:rPr>
                <w:rFonts w:ascii="Cambria Math"/>
              </w:rPr>
              <m:t>,</m:t>
            </m:r>
            <m:r>
              <w:rPr>
                <w:rFonts w:ascii="Cambria Math" w:hAnsi="Cambria Math"/>
                <w:lang w:val="en-GB"/>
              </w:rPr>
              <m:t>β,t</m:t>
            </m:r>
          </m:e>
        </m:d>
      </m:oMath>
      <w:r w:rsidR="00E9385A" w:rsidRPr="00410D22">
        <w:t xml:space="preserve"> (i.e. the peak value), in order to have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0</m:t>
            </m:r>
          </m:sub>
        </m:sSub>
      </m:oMath>
      <w:r w:rsidR="00E9385A" w:rsidRPr="00410D22">
        <w:t xml:space="preserve"> varying between 0 and 1. From the gamma-variate estimated microparameters </w:t>
      </w:r>
      <m:oMath>
        <m:acc>
          <m:accPr>
            <m:ctrlPr>
              <w:rPr>
                <w:rFonts w:ascii="Cambria Math" w:hAnsi="Cambria Math"/>
                <w:b/>
                <w:i/>
                <w:lang w:val="en-GB"/>
              </w:rPr>
            </m:ctrlPr>
          </m:accPr>
          <m:e>
            <m:r>
              <m:rPr>
                <m:sty m:val="bi"/>
              </m:rPr>
              <w:rPr>
                <w:rFonts w:ascii="Cambria Math" w:hAnsi="Cambria Math"/>
                <w:lang w:val="en-GB"/>
              </w:rPr>
              <m:t>p</m:t>
            </m:r>
          </m:e>
        </m:acc>
        <m:r>
          <w:rPr>
            <w:rFonts w:ascii="Cambria Math" w:hAnsi="Cambria Math"/>
            <w:lang w:val="en-GB"/>
          </w:rPr>
          <m:t>=[</m:t>
        </m:r>
        <m:sSub>
          <m:sSubPr>
            <m:ctrlPr>
              <w:rPr>
                <w:rFonts w:ascii="Cambria Math" w:hAnsi="Cambria Math"/>
                <w:i/>
                <w:lang w:val="en-GB"/>
              </w:rPr>
            </m:ctrlPr>
          </m:sSubPr>
          <m:e>
            <m:acc>
              <m:accPr>
                <m:ctrlPr>
                  <w:rPr>
                    <w:rFonts w:ascii="Cambria Math" w:hAnsi="Cambria Math"/>
                    <w:i/>
                    <w:lang w:val="en-GB"/>
                  </w:rPr>
                </m:ctrlPr>
              </m:accPr>
              <m:e>
                <m:r>
                  <w:rPr>
                    <w:rFonts w:ascii="Cambria Math" w:hAnsi="Cambria Math"/>
                    <w:lang w:val="en-GB"/>
                  </w:rPr>
                  <m:t>a</m:t>
                </m:r>
              </m:e>
            </m:acc>
          </m:e>
          <m:sub>
            <m:r>
              <w:rPr>
                <w:rFonts w:ascii="Cambria Math" w:hAnsi="Cambria Math"/>
                <w:lang w:val="en-GB"/>
              </w:rPr>
              <m:t>0</m:t>
            </m:r>
          </m:sub>
        </m:sSub>
        <m:r>
          <w:rPr>
            <w:rFonts w:ascii="Cambria Math" w:hAnsi="Cambria Math"/>
            <w:lang w:val="en-GB"/>
          </w:rPr>
          <m:t xml:space="preserve">, </m:t>
        </m:r>
        <m:acc>
          <m:accPr>
            <m:ctrlPr>
              <w:rPr>
                <w:rFonts w:ascii="Cambria Math" w:hAnsi="Cambria Math"/>
                <w:i/>
                <w:lang w:val="en-GB"/>
              </w:rPr>
            </m:ctrlPr>
          </m:accPr>
          <m:e>
            <m:r>
              <w:rPr>
                <w:rFonts w:ascii="Cambria Math" w:hAnsi="Cambria Math"/>
                <w:lang w:val="en-GB"/>
              </w:rPr>
              <m:t>α</m:t>
            </m:r>
          </m:e>
        </m:acc>
        <m:r>
          <w:rPr>
            <w:rFonts w:ascii="Cambria Math" w:hAnsi="Cambria Math"/>
            <w:lang w:val="en-GB"/>
          </w:rPr>
          <m:t xml:space="preserve">, </m:t>
        </m:r>
        <m:sSub>
          <m:sSubPr>
            <m:ctrlPr>
              <w:rPr>
                <w:rFonts w:ascii="Cambria Math" w:hAnsi="Cambria Math"/>
                <w:i/>
                <w:lang w:val="en-GB"/>
              </w:rPr>
            </m:ctrlPr>
          </m:sSubPr>
          <m:e>
            <m:acc>
              <m:accPr>
                <m:ctrlPr>
                  <w:rPr>
                    <w:rFonts w:ascii="Cambria Math" w:hAnsi="Cambria Math"/>
                    <w:i/>
                    <w:lang w:val="en-GB"/>
                  </w:rPr>
                </m:ctrlPr>
              </m:accPr>
              <m:e>
                <m:r>
                  <w:rPr>
                    <w:rFonts w:ascii="Cambria Math" w:hAnsi="Cambria Math"/>
                    <w:lang w:val="en-GB"/>
                  </w:rPr>
                  <m:t>t</m:t>
                </m:r>
              </m:e>
            </m:acc>
          </m:e>
          <m:sub>
            <m:r>
              <w:rPr>
                <w:rFonts w:ascii="Cambria Math" w:hAnsi="Cambria Math"/>
                <w:lang w:val="en-GB"/>
              </w:rPr>
              <m:t>0</m:t>
            </m:r>
          </m:sub>
        </m:sSub>
        <m:r>
          <w:rPr>
            <w:rFonts w:ascii="Cambria Math" w:hAnsi="Cambria Math"/>
            <w:lang w:val="en-GB"/>
          </w:rPr>
          <m:t xml:space="preserve">, </m:t>
        </m:r>
        <m:acc>
          <m:accPr>
            <m:ctrlPr>
              <w:rPr>
                <w:rFonts w:ascii="Cambria Math" w:hAnsi="Cambria Math"/>
                <w:i/>
                <w:lang w:val="en-GB"/>
              </w:rPr>
            </m:ctrlPr>
          </m:accPr>
          <m:e>
            <m:r>
              <w:rPr>
                <w:rFonts w:ascii="Cambria Math" w:hAnsi="Cambria Math"/>
                <w:lang w:val="en-GB"/>
              </w:rPr>
              <m:t>β</m:t>
            </m:r>
          </m:e>
        </m:acc>
        <m:r>
          <w:rPr>
            <w:rFonts w:ascii="Cambria Math" w:hAnsi="Cambria Math"/>
            <w:lang w:val="en-GB"/>
          </w:rPr>
          <m:t>]</m:t>
        </m:r>
      </m:oMath>
      <w:r w:rsidR="00E9385A" w:rsidRPr="00410D22">
        <w:t xml:space="preserve"> it is possible to derive a set of additional macroparameters, such as the peak value </w:t>
      </w:r>
      <m:oMath>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peak</m:t>
            </m:r>
          </m:sub>
        </m:sSub>
      </m:oMath>
      <w:r w:rsidR="00E9385A" w:rsidRPr="00410D22">
        <w:t xml:space="preserve">, the time of peak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peak</m:t>
            </m:r>
          </m:sub>
        </m:sSub>
      </m:oMath>
      <w:r w:rsidR="00E9385A" w:rsidRPr="00410D22">
        <w:t xml:space="preserve">, the raise time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raise</m:t>
            </m:r>
          </m:sub>
        </m:sSub>
      </m:oMath>
      <w:r w:rsidR="00E9385A" w:rsidRPr="00410D22">
        <w:t xml:space="preserve"> and the washout time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wash</m:t>
            </m:r>
          </m:sub>
        </m:sSub>
      </m:oMath>
      <w:r w:rsidR="00E9385A" w:rsidRPr="00410D22">
        <w:t xml:space="preserve"> (computed as the time needed to raise the intensity from the baseline value to half maximum and from the peak value to half maximum respectively), the mean transit time </w:t>
      </w:r>
      <m:oMath>
        <m:r>
          <w:rPr>
            <w:rFonts w:ascii="Cambria Math" w:hAnsi="Cambria Math"/>
            <w:lang w:val="en-GB"/>
          </w:rPr>
          <m:t>MTT</m:t>
        </m:r>
      </m:oMath>
      <w:r w:rsidR="00E9385A" w:rsidRPr="00410D22">
        <w:t xml:space="preserve">, the blood flow index </w:t>
      </w:r>
      <m:oMath>
        <m:r>
          <w:rPr>
            <w:rFonts w:ascii="Cambria Math" w:hAnsi="Cambria Math"/>
            <w:lang w:val="en-GB"/>
          </w:rPr>
          <m:t>BFI</m:t>
        </m:r>
      </m:oMath>
      <w:r w:rsidR="00E9385A" w:rsidRPr="00410D22">
        <w:t xml:space="preserve"> and the blood volume index </w:t>
      </w:r>
      <m:oMath>
        <m:r>
          <w:rPr>
            <w:rFonts w:ascii="Cambria Math" w:hAnsi="Cambria Math"/>
            <w:lang w:val="en-GB"/>
          </w:rPr>
          <m:t>BVI</m:t>
        </m:r>
      </m:oMath>
      <w:r w:rsidR="00E9385A" w:rsidRPr="00410D22">
        <w:t>, for a total of 11 parameters for each curve.</w:t>
      </w:r>
    </w:p>
    <w:p w14:paraId="0052E009" w14:textId="77777777" w:rsidR="00595561" w:rsidRDefault="00595561" w:rsidP="00687E10">
      <w:pPr>
        <w:keepNext/>
        <w:adjustRightInd w:val="0"/>
        <w:jc w:val="center"/>
      </w:pPr>
    </w:p>
    <w:p w14:paraId="06696987" w14:textId="77777777" w:rsidR="005102A7" w:rsidRDefault="00E9385A" w:rsidP="00115B2C">
      <w:pPr>
        <w:pStyle w:val="Titolo2"/>
        <w:numPr>
          <w:ilvl w:val="0"/>
          <w:numId w:val="0"/>
        </w:numPr>
        <w:autoSpaceDE/>
        <w:autoSpaceDN/>
        <w:jc w:val="both"/>
      </w:pPr>
      <w:r>
        <w:t>Non</w:t>
      </w:r>
      <w:r w:rsidR="00490151">
        <w:t>-L</w:t>
      </w:r>
      <w:r>
        <w:t xml:space="preserve">inear </w:t>
      </w:r>
      <w:r w:rsidR="00490151">
        <w:t>L</w:t>
      </w:r>
      <w:r>
        <w:t xml:space="preserve">east </w:t>
      </w:r>
      <w:r w:rsidR="00490151">
        <w:t>S</w:t>
      </w:r>
      <w:r>
        <w:t>quares</w:t>
      </w:r>
      <w:r w:rsidR="00115B2C">
        <w:t xml:space="preserve"> estimation</w:t>
      </w:r>
    </w:p>
    <w:p w14:paraId="150212A0" w14:textId="77777777" w:rsidR="00E9385A" w:rsidRDefault="00E9385A" w:rsidP="00FB4CA2">
      <w:pPr>
        <w:jc w:val="both"/>
      </w:pPr>
      <w:r>
        <w:t>The classical parameter estimation is performed by minimizing</w:t>
      </w:r>
      <w:r w:rsidR="00115B2C">
        <w:t>, for each pixel,</w:t>
      </w:r>
      <w:r>
        <w:t xml:space="preserve"> the residual function between the parametric model and the</w:t>
      </w:r>
      <w:r w:rsidR="00115B2C">
        <w:t xml:space="preserve"> co</w:t>
      </w:r>
      <w:r w:rsidR="00490151">
        <w:t>r</w:t>
      </w:r>
      <w:r w:rsidR="00115B2C">
        <w:t>responding</w:t>
      </w:r>
      <w:r>
        <w:t xml:space="preserve"> intensity data </w:t>
      </w:r>
      <m:oMath>
        <m:r>
          <w:rPr>
            <w:rFonts w:ascii="Cambria Math" w:hAnsi="Cambria Math"/>
            <w:lang w:val="en-GB"/>
          </w:rPr>
          <m:t>y(∙)</m:t>
        </m:r>
      </m:oMath>
      <w:r>
        <w:rPr>
          <w:lang w:val="en-GB"/>
        </w:rPr>
        <w:t xml:space="preserve"> </w:t>
      </w:r>
      <w:r>
        <w:t xml:space="preserve">at each time point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oMath>
      <w:r>
        <w:t>:</w:t>
      </w:r>
    </w:p>
    <w:p w14:paraId="0B9136EA" w14:textId="77777777" w:rsidR="00E9385A" w:rsidRDefault="00BD28ED" w:rsidP="00FB4CA2">
      <w:pPr>
        <w:jc w:val="both"/>
      </w:pPr>
      <m:oMathPara>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NLLS</m:t>
              </m:r>
            </m:sub>
          </m:sSub>
          <m:r>
            <w:rPr>
              <w:rFonts w:ascii="Cambria Math" w:hAnsi="Cambria Math"/>
            </w:rPr>
            <m:t>=arg</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p</m:t>
                  </m:r>
                </m:lim>
              </m:limLow>
            </m:fName>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r>
                            <w:rPr>
                              <w:rFonts w:ascii="Cambria Math" w:hAnsi="Cambria Math"/>
                              <w:lang w:val="en-GB"/>
                            </w:rPr>
                            <m:t>G</m:t>
                          </m:r>
                          <m:d>
                            <m:dPr>
                              <m:ctrlPr>
                                <w:rPr>
                                  <w:rFonts w:ascii="Cambria Math" w:hAnsi="Cambria Math"/>
                                  <w:i/>
                                  <w:lang w:val="en-GB"/>
                                </w:rPr>
                              </m:ctrlPr>
                            </m:dPr>
                            <m:e>
                              <m:r>
                                <m:rPr>
                                  <m:sty m:val="bi"/>
                                </m:rPr>
                                <w:rPr>
                                  <w:rFonts w:ascii="Cambria Math" w:hAnsi="Cambria Math"/>
                                  <w:lang w:val="en-GB"/>
                                </w:rPr>
                                <m:t>p,</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e>
                          </m:d>
                          <m:r>
                            <w:rPr>
                              <w:rFonts w:ascii="Cambria Math" w:hAnsi="Cambria Math"/>
                              <w:lang w:val="en-GB"/>
                            </w:rPr>
                            <m:t>-y(</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r>
                            <w:rPr>
                              <w:rFonts w:ascii="Cambria Math" w:hAnsi="Cambria Math"/>
                              <w:lang w:val="en-GB"/>
                            </w:rPr>
                            <m:t>)</m:t>
                          </m:r>
                        </m:e>
                      </m:d>
                    </m:e>
                    <m:sup>
                      <m:r>
                        <w:rPr>
                          <w:rFonts w:ascii="Cambria Math" w:hAnsi="Cambria Math"/>
                        </w:rPr>
                        <m:t>2</m:t>
                      </m:r>
                    </m:sup>
                  </m:sSup>
                </m:e>
              </m:nary>
            </m:e>
          </m:func>
        </m:oMath>
      </m:oMathPara>
    </w:p>
    <w:p w14:paraId="5CF477CD" w14:textId="77777777" w:rsidR="00115B2C" w:rsidRDefault="00115B2C" w:rsidP="00115B2C">
      <w:pPr>
        <w:pStyle w:val="Titolo2"/>
        <w:numPr>
          <w:ilvl w:val="0"/>
          <w:numId w:val="0"/>
        </w:numPr>
        <w:autoSpaceDE/>
        <w:autoSpaceDN/>
        <w:jc w:val="both"/>
      </w:pPr>
      <w:r w:rsidRPr="00DD3A36">
        <w:t xml:space="preserve">Variational Bayes </w:t>
      </w:r>
      <w:r>
        <w:t>estimation</w:t>
      </w:r>
    </w:p>
    <w:p w14:paraId="29A4CBED" w14:textId="77777777" w:rsidR="00115B2C" w:rsidRPr="00410D22" w:rsidRDefault="00115B2C" w:rsidP="00115B2C">
      <w:pPr>
        <w:pStyle w:val="Text"/>
        <w:ind w:firstLine="0"/>
      </w:pPr>
      <w:r w:rsidRPr="00410D22">
        <w:t xml:space="preserve">In the Bayesian framework, </w:t>
      </w:r>
      <w:r>
        <w:t xml:space="preserve">we want to estimate </w:t>
      </w:r>
      <w:r w:rsidRPr="00410D22">
        <w:t>the posterior distribution of the parameter</w:t>
      </w:r>
      <w:r>
        <w:t xml:space="preserve">s given the data and the model </w:t>
      </w:r>
      <m:oMath>
        <m:r>
          <w:rPr>
            <w:rFonts w:ascii="Cambria Math" w:hAnsi="Cambria Math"/>
          </w:rPr>
          <m:t>P</m:t>
        </m:r>
        <m:d>
          <m:dPr>
            <m:ctrlPr>
              <w:rPr>
                <w:rFonts w:ascii="Cambria Math" w:hAnsi="Cambria Math"/>
                <w:b/>
                <w:i/>
              </w:rPr>
            </m:ctrlPr>
          </m:dPr>
          <m:e>
            <m:r>
              <m:rPr>
                <m:sty m:val="bi"/>
              </m:rPr>
              <w:rPr>
                <w:rFonts w:ascii="Cambria Math" w:hAnsi="Cambria Math"/>
              </w:rPr>
              <m:t>Θ</m:t>
            </m:r>
            <m:r>
              <m:rPr>
                <m:sty m:val="bi"/>
              </m:rPr>
              <w:rPr>
                <w:rFonts w:ascii="Cambria Math" w:hAnsi="Cambria Math"/>
                <w:lang w:val="en-GB"/>
              </w:rPr>
              <m:t>|</m:t>
            </m:r>
            <m:r>
              <m:rPr>
                <m:sty m:val="bi"/>
              </m:rPr>
              <w:rPr>
                <w:rFonts w:ascii="Cambria Math" w:hAnsi="Cambria Math"/>
              </w:rPr>
              <m:t>y</m:t>
            </m:r>
            <m:r>
              <m:rPr>
                <m:sty m:val="bi"/>
              </m:rPr>
              <w:rPr>
                <w:rFonts w:ascii="Cambria Math" w:hAnsi="Cambria Math"/>
                <w:lang w:val="en-GB"/>
              </w:rPr>
              <m:t>,</m:t>
            </m:r>
            <m:r>
              <w:rPr>
                <w:rFonts w:ascii="Cambria Math" w:hAnsi="Cambria Math"/>
              </w:rPr>
              <m:t>m</m:t>
            </m:r>
          </m:e>
        </m:d>
      </m:oMath>
      <w:r w:rsidRPr="00410D22">
        <w:t xml:space="preserve">, where </w:t>
      </w:r>
      <m:oMath>
        <m:r>
          <m:rPr>
            <m:sty m:val="bi"/>
          </m:rPr>
          <w:rPr>
            <w:rFonts w:ascii="Cambria Math" w:hAnsi="Cambria Math"/>
          </w:rPr>
          <m:t>Θ</m:t>
        </m:r>
      </m:oMath>
      <w:r w:rsidRPr="00410D22">
        <w:t xml:space="preserve"> is the vector of the parameters of a chosen model </w:t>
      </w:r>
      <m:oMath>
        <m:r>
          <w:rPr>
            <w:rFonts w:ascii="Cambria Math" w:hAnsi="Cambria Math"/>
          </w:rPr>
          <m:t>m</m:t>
        </m:r>
      </m:oMath>
      <w:r w:rsidRPr="00410D22">
        <w:t xml:space="preserve"> from a set of measured data </w:t>
      </w:r>
      <m:oMath>
        <m:r>
          <m:rPr>
            <m:sty m:val="bi"/>
          </m:rPr>
          <w:rPr>
            <w:rFonts w:ascii="Cambria Math" w:hAnsi="Cambria Math"/>
          </w:rPr>
          <m:t>y</m:t>
        </m:r>
      </m:oMath>
      <w:r w:rsidRPr="00410D22">
        <w:t xml:space="preserve">. In real applications, the numerical integrations needed for the direct computation of the posterior are usually intractable. Briefly, VB uses an analytical approximation </w:t>
      </w:r>
      <m:oMath>
        <m:r>
          <w:rPr>
            <w:rFonts w:ascii="Cambria Math" w:hAnsi="Cambria Math"/>
          </w:rPr>
          <m:t>Q</m:t>
        </m:r>
        <m:r>
          <w:rPr>
            <w:rFonts w:ascii="Cambria Math" w:hAnsi="Cambria Math"/>
            <w:lang w:val="en-GB"/>
          </w:rPr>
          <m:t>(</m:t>
        </m:r>
        <m:r>
          <m:rPr>
            <m:sty m:val="bi"/>
          </m:rPr>
          <w:rPr>
            <w:rFonts w:ascii="Cambria Math" w:hAnsi="Cambria Math"/>
          </w:rPr>
          <m:t>Θ</m:t>
        </m:r>
        <m:r>
          <w:rPr>
            <w:rFonts w:ascii="Cambria Math" w:hAnsi="Cambria Math"/>
            <w:lang w:val="en-GB"/>
          </w:rPr>
          <m:t>)</m:t>
        </m:r>
      </m:oMath>
      <w:r w:rsidRPr="00410D22">
        <w:t xml:space="preserve"> to describe the true posterior, therefore shifting the problem to the minimization of the distance between the approximation </w:t>
      </w:r>
      <m:oMath>
        <m:r>
          <w:rPr>
            <w:rFonts w:ascii="Cambria Math" w:hAnsi="Cambria Math"/>
          </w:rPr>
          <m:t>Q</m:t>
        </m:r>
        <m:r>
          <w:rPr>
            <w:rFonts w:ascii="Cambria Math" w:hAnsi="Cambria Math"/>
            <w:lang w:val="en-GB"/>
          </w:rPr>
          <m:t>(</m:t>
        </m:r>
        <m:r>
          <m:rPr>
            <m:sty m:val="bi"/>
          </m:rPr>
          <w:rPr>
            <w:rFonts w:ascii="Cambria Math" w:hAnsi="Cambria Math"/>
          </w:rPr>
          <m:t>Θ</m:t>
        </m:r>
        <m:r>
          <w:rPr>
            <w:rFonts w:ascii="Cambria Math" w:hAnsi="Cambria Math"/>
            <w:lang w:val="en-GB"/>
          </w:rPr>
          <m:t>)</m:t>
        </m:r>
      </m:oMath>
      <w:r w:rsidRPr="00410D22">
        <w:t xml:space="preserve"> and the actual posterior distribution of the parameters, usually measured via the Kullback-Leibler divergence: </w:t>
      </w:r>
    </w:p>
    <w:p w14:paraId="32301A2A" w14:textId="77777777" w:rsidR="00115B2C" w:rsidRPr="00410D22" w:rsidRDefault="00115B2C" w:rsidP="00115B2C">
      <w:pPr>
        <w:pStyle w:val="Equation"/>
      </w:pPr>
      <m:oMathPara>
        <m:oMath>
          <m:r>
            <m:rPr>
              <m:sty m:val="p"/>
            </m:rPr>
            <w:rPr>
              <w:rFonts w:ascii="Cambria Math" w:hAnsi="Cambria Math"/>
            </w:rPr>
            <m:t>KL</m:t>
          </m:r>
          <m:r>
            <w:rPr>
              <w:rFonts w:ascii="Cambria Math" w:hAnsi="Cambria Math"/>
            </w:rPr>
            <m:t>[Q(</m:t>
          </m:r>
          <m:r>
            <m:rPr>
              <m:sty m:val="bi"/>
            </m:rPr>
            <w:rPr>
              <w:rFonts w:ascii="Cambria Math" w:hAnsi="Cambria Math"/>
            </w:rPr>
            <m:t>Θ</m:t>
          </m:r>
          <m:r>
            <w:rPr>
              <w:rFonts w:ascii="Cambria Math" w:hAnsi="Cambria Math"/>
            </w:rPr>
            <m:t>)|</m:t>
          </m:r>
          <m:d>
            <m:dPr>
              <m:begChr m:val="|"/>
              <m:endChr m:val="]"/>
              <m:ctrlPr>
                <w:rPr>
                  <w:rFonts w:ascii="Cambria Math" w:hAnsi="Cambria Math"/>
                  <w:i/>
                </w:rPr>
              </m:ctrlPr>
            </m:dPr>
            <m:e>
              <m:r>
                <w:rPr>
                  <w:rFonts w:ascii="Cambria Math" w:hAnsi="Cambria Math"/>
                </w:rPr>
                <m:t>P</m:t>
              </m:r>
              <m:d>
                <m:dPr>
                  <m:ctrlPr>
                    <w:rPr>
                      <w:rFonts w:ascii="Cambria Math" w:hAnsi="Cambria Math"/>
                      <w:b/>
                      <w:i/>
                    </w:rPr>
                  </m:ctrlPr>
                </m:dPr>
                <m:e>
                  <m:r>
                    <m:rPr>
                      <m:sty m:val="bi"/>
                    </m:rPr>
                    <w:rPr>
                      <w:rFonts w:ascii="Cambria Math" w:hAnsi="Cambria Math"/>
                    </w:rPr>
                    <m:t>Θ|y</m:t>
                  </m:r>
                </m:e>
              </m:d>
              <m:ctrlPr>
                <w:rPr>
                  <w:rFonts w:ascii="Cambria Math" w:hAnsi="Cambria Math"/>
                  <w:b/>
                  <w:i/>
                </w:rPr>
              </m:ctrlPr>
            </m:e>
          </m:d>
          <m:r>
            <m:rPr>
              <m:sty m:val="bi"/>
            </m:rPr>
            <w:rPr>
              <w:rFonts w:ascii="Cambria Math" w:hAnsi="Cambria Math"/>
            </w:rPr>
            <m:t>=</m:t>
          </m:r>
          <m:func>
            <m:funcPr>
              <m:ctrlPr>
                <w:rPr>
                  <w:rFonts w:ascii="Cambria Math" w:hAnsi="Cambria Math"/>
                </w:rPr>
              </m:ctrlPr>
            </m:funcPr>
            <m:fName>
              <m:r>
                <m:rPr>
                  <m:sty m:val="p"/>
                </m:rPr>
                <w:rPr>
                  <w:rFonts w:ascii="Cambria Math" w:hAnsi="Cambria Math"/>
                </w:rPr>
                <m:t>log</m:t>
              </m:r>
            </m:fName>
            <m:e>
              <m:r>
                <w:rPr>
                  <w:rFonts w:ascii="Cambria Math" w:hAnsi="Cambria Math"/>
                </w:rPr>
                <m:t>P</m:t>
              </m:r>
              <m:d>
                <m:dPr>
                  <m:ctrlPr>
                    <w:rPr>
                      <w:rFonts w:ascii="Cambria Math" w:hAnsi="Cambria Math"/>
                      <w:i/>
                    </w:rPr>
                  </m:ctrlPr>
                </m:dPr>
                <m:e>
                  <m:r>
                    <m:rPr>
                      <m:sty m:val="bi"/>
                    </m:rPr>
                    <w:rPr>
                      <w:rFonts w:ascii="Cambria Math" w:hAnsi="Cambria Math"/>
                    </w:rPr>
                    <m:t>y</m:t>
                  </m:r>
                </m:e>
              </m:d>
            </m:e>
          </m:func>
          <m:r>
            <w:rPr>
              <w:rFonts w:ascii="Cambria Math" w:hAnsi="Cambria Math"/>
            </w:rPr>
            <m:t>-</m:t>
          </m:r>
          <m:r>
            <m:rPr>
              <m:sty m:val="p"/>
            </m:rPr>
            <w:rPr>
              <w:rFonts w:ascii="Cambria Math" w:hAnsi="Cambria Math"/>
            </w:rPr>
            <m:t>F</m:t>
          </m:r>
        </m:oMath>
      </m:oMathPara>
    </w:p>
    <w:p w14:paraId="7A6899A4" w14:textId="77777777" w:rsidR="00115B2C" w:rsidRPr="00410D22" w:rsidRDefault="00115B2C" w:rsidP="00115B2C">
      <w:pPr>
        <w:pStyle w:val="Text"/>
        <w:ind w:firstLine="0"/>
      </w:pPr>
      <w:r w:rsidRPr="00410D22">
        <w:t xml:space="preserve">where F is the Free Energy which is defined as: </w:t>
      </w:r>
    </w:p>
    <w:p w14:paraId="19DB275C" w14:textId="77777777" w:rsidR="00115B2C" w:rsidRPr="00410D22" w:rsidRDefault="00115B2C" w:rsidP="00115B2C">
      <w:pPr>
        <w:pStyle w:val="Equation"/>
      </w:pPr>
      <m:oMathPara>
        <m:oMath>
          <m:r>
            <m:rPr>
              <m:sty m:val="p"/>
            </m:rPr>
            <w:rPr>
              <w:rFonts w:ascii="Cambria Math" w:hAnsi="Cambria Math"/>
            </w:rPr>
            <m:t>F</m:t>
          </m:r>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Q</m:t>
              </m:r>
              <m:d>
                <m:dPr>
                  <m:ctrlPr>
                    <w:rPr>
                      <w:rFonts w:ascii="Cambria Math" w:hAnsi="Cambria Math"/>
                      <w:i/>
                    </w:rPr>
                  </m:ctrlPr>
                </m:dPr>
                <m:e>
                  <m:r>
                    <m:rPr>
                      <m:sty m:val="bi"/>
                    </m:rPr>
                    <w:rPr>
                      <w:rFonts w:ascii="Cambria Math" w:hAnsi="Cambria Math"/>
                    </w:rPr>
                    <m:t>Θ</m:t>
                  </m:r>
                </m:e>
              </m:d>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P</m:t>
                      </m:r>
                      <m:d>
                        <m:dPr>
                          <m:ctrlPr>
                            <w:rPr>
                              <w:rFonts w:ascii="Cambria Math" w:hAnsi="Cambria Math"/>
                              <w:i/>
                            </w:rPr>
                          </m:ctrlPr>
                        </m:dPr>
                        <m:e>
                          <m:r>
                            <m:rPr>
                              <m:sty m:val="bi"/>
                            </m:rPr>
                            <w:rPr>
                              <w:rFonts w:ascii="Cambria Math" w:hAnsi="Cambria Math"/>
                            </w:rPr>
                            <m:t>y|Θ</m:t>
                          </m:r>
                        </m:e>
                      </m:d>
                      <m:r>
                        <w:rPr>
                          <w:rFonts w:ascii="Cambria Math" w:hAnsi="Cambria Math"/>
                        </w:rPr>
                        <m:t>P</m:t>
                      </m:r>
                      <m:d>
                        <m:dPr>
                          <m:ctrlPr>
                            <w:rPr>
                              <w:rFonts w:ascii="Cambria Math" w:hAnsi="Cambria Math"/>
                              <w:i/>
                            </w:rPr>
                          </m:ctrlPr>
                        </m:dPr>
                        <m:e>
                          <m:r>
                            <m:rPr>
                              <m:sty m:val="bi"/>
                            </m:rPr>
                            <w:rPr>
                              <w:rFonts w:ascii="Cambria Math" w:hAnsi="Cambria Math"/>
                            </w:rPr>
                            <m:t>Θ</m:t>
                          </m:r>
                        </m:e>
                      </m:d>
                    </m:num>
                    <m:den>
                      <m:r>
                        <w:rPr>
                          <w:rFonts w:ascii="Cambria Math" w:hAnsi="Cambria Math"/>
                        </w:rPr>
                        <m:t>Q</m:t>
                      </m:r>
                      <m:d>
                        <m:dPr>
                          <m:ctrlPr>
                            <w:rPr>
                              <w:rFonts w:ascii="Cambria Math" w:hAnsi="Cambria Math"/>
                              <w:i/>
                            </w:rPr>
                          </m:ctrlPr>
                        </m:dPr>
                        <m:e>
                          <m:r>
                            <m:rPr>
                              <m:sty m:val="bi"/>
                            </m:rPr>
                            <w:rPr>
                              <w:rFonts w:ascii="Cambria Math" w:hAnsi="Cambria Math"/>
                            </w:rPr>
                            <m:t>Θ</m:t>
                          </m:r>
                        </m:e>
                      </m:d>
                    </m:den>
                  </m:f>
                </m:e>
              </m:func>
              <m:r>
                <w:rPr>
                  <w:rFonts w:ascii="Cambria Math" w:hAnsi="Cambria Math"/>
                </w:rPr>
                <m:t xml:space="preserve"> </m:t>
              </m:r>
              <m:r>
                <m:rPr>
                  <m:sty m:val="p"/>
                </m:rPr>
                <w:rPr>
                  <w:rFonts w:ascii="Cambria Math" w:hAnsi="Cambria Math"/>
                </w:rPr>
                <m:t>d</m:t>
              </m:r>
              <m:r>
                <m:rPr>
                  <m:sty m:val="bi"/>
                </m:rPr>
                <w:rPr>
                  <w:rFonts w:ascii="Cambria Math" w:hAnsi="Cambria Math"/>
                </w:rPr>
                <m:t>Θ</m:t>
              </m:r>
            </m:e>
          </m:nary>
        </m:oMath>
      </m:oMathPara>
    </w:p>
    <w:p w14:paraId="0781B4CA" w14:textId="77777777" w:rsidR="00115B2C" w:rsidRPr="00410D22" w:rsidRDefault="00115B2C" w:rsidP="00115B2C">
      <w:pPr>
        <w:pStyle w:val="Text"/>
      </w:pPr>
    </w:p>
    <w:p w14:paraId="16015DFC" w14:textId="77777777" w:rsidR="00115B2C" w:rsidRPr="00410D22" w:rsidRDefault="00115B2C" w:rsidP="00115B2C">
      <w:pPr>
        <w:pStyle w:val="Text"/>
        <w:ind w:firstLine="0"/>
      </w:pPr>
      <w:r>
        <w:t xml:space="preserve">For maximizing F, </w:t>
      </w:r>
      <w:r w:rsidRPr="00410D22">
        <w:t xml:space="preserve">we applied a mean field approximation of </w:t>
      </w:r>
      <m:oMath>
        <m:r>
          <w:rPr>
            <w:rFonts w:ascii="Cambria Math" w:hAnsi="Cambria Math"/>
            <w:lang w:val="en-GB"/>
          </w:rPr>
          <m:t>Q</m:t>
        </m:r>
        <m:d>
          <m:dPr>
            <m:ctrlPr>
              <w:rPr>
                <w:rFonts w:ascii="Cambria Math" w:hAnsi="Cambria Math"/>
                <w:i/>
                <w:lang w:val="en-GB"/>
              </w:rPr>
            </m:ctrlPr>
          </m:dPr>
          <m:e>
            <m:r>
              <m:rPr>
                <m:sty m:val="bi"/>
              </m:rPr>
              <w:rPr>
                <w:rFonts w:ascii="Cambria Math" w:hAnsi="Cambria Math"/>
                <w:lang w:val="en-GB"/>
              </w:rPr>
              <m:t>Θ</m:t>
            </m:r>
          </m:e>
        </m:d>
      </m:oMath>
      <w:r w:rsidRPr="00410D22">
        <w:t xml:space="preserve">, as previously done in </w:t>
      </w:r>
      <w:r w:rsidR="000B2B22">
        <w:t>[7,8]</w:t>
      </w:r>
      <w:r>
        <w:t>: it</w:t>
      </w:r>
      <w:r w:rsidRPr="00410D22">
        <w:t xml:space="preserve"> consists in collecting the vector of parameters </w:t>
      </w:r>
      <m:oMath>
        <m:r>
          <m:rPr>
            <m:sty m:val="bi"/>
          </m:rPr>
          <w:rPr>
            <w:rFonts w:ascii="Cambria Math" w:hAnsi="Cambria Math"/>
            <w:lang w:val="en-GB"/>
          </w:rPr>
          <m:t>Θ</m:t>
        </m:r>
      </m:oMath>
      <w:r w:rsidRPr="00410D22">
        <w:t xml:space="preserve"> into two separate groups, one for the model parameters (</w:t>
      </w:r>
      <m:oMath>
        <m:r>
          <m:rPr>
            <m:sty m:val="bi"/>
          </m:rPr>
          <w:rPr>
            <w:rFonts w:ascii="Cambria Math" w:hAnsi="Cambria Math"/>
            <w:lang w:val="en-GB"/>
          </w:rPr>
          <m:t>p</m:t>
        </m:r>
      </m:oMath>
      <w:r w:rsidRPr="00410D22">
        <w:t>) and one for the single noise parameter (</w:t>
      </w:r>
      <m:oMath>
        <m:r>
          <w:rPr>
            <w:rFonts w:ascii="Cambria Math" w:hAnsi="Cambria Math"/>
            <w:lang w:val="en-GB"/>
          </w:rPr>
          <m:t>ϕ</m:t>
        </m:r>
      </m:oMath>
      <w:r w:rsidRPr="00410D22">
        <w:t>)</w:t>
      </w:r>
      <w:r>
        <w:t>.</w:t>
      </w:r>
      <w:r w:rsidRPr="00410D22">
        <w:t xml:space="preserve"> </w:t>
      </w:r>
      <w:r>
        <w:t>E</w:t>
      </w:r>
      <w:r w:rsidRPr="00410D22">
        <w:t xml:space="preserve">ach </w:t>
      </w:r>
      <w:r>
        <w:t>parameter has its</w:t>
      </w:r>
      <w:r w:rsidRPr="00410D22">
        <w:t xml:space="preserve"> own approximate posterior distribution (</w:t>
      </w:r>
      <m:oMath>
        <m:sSub>
          <m:sSubPr>
            <m:ctrlPr>
              <w:rPr>
                <w:rFonts w:ascii="Cambria Math" w:hAnsi="Cambria Math"/>
                <w:i/>
              </w:rPr>
            </m:ctrlPr>
          </m:sSubPr>
          <m:e>
            <m:r>
              <w:rPr>
                <w:rFonts w:ascii="Cambria Math" w:hAnsi="Cambria Math"/>
              </w:rPr>
              <m:t>Q</m:t>
            </m:r>
          </m:e>
          <m:sub>
            <m:r>
              <w:rPr>
                <w:rFonts w:ascii="Cambria Math" w:hAnsi="Cambria Math"/>
              </w:rPr>
              <m:t>p</m:t>
            </m:r>
          </m:sub>
        </m:sSub>
        <m:d>
          <m:dPr>
            <m:ctrlPr>
              <w:rPr>
                <w:rFonts w:ascii="Cambria Math" w:hAnsi="Cambria Math"/>
                <w:i/>
              </w:rPr>
            </m:ctrlPr>
          </m:dPr>
          <m:e>
            <m:r>
              <m:rPr>
                <m:sty m:val="bi"/>
              </m:rPr>
              <w:rPr>
                <w:rFonts w:ascii="Cambria Math" w:hAnsi="Cambria Math"/>
              </w:rPr>
              <m:t>p</m:t>
            </m:r>
            <m:r>
              <w:rPr>
                <w:rFonts w:ascii="Cambria Math" w:hAnsi="Cambria Math"/>
                <w:lang w:val="en-GB"/>
              </w:rPr>
              <m:t>|</m:t>
            </m:r>
            <m:r>
              <m:rPr>
                <m:sty m:val="bi"/>
              </m:rPr>
              <w:rPr>
                <w:rFonts w:ascii="Cambria Math" w:hAnsi="Cambria Math"/>
              </w:rPr>
              <m:t>y</m:t>
            </m:r>
          </m:e>
        </m:d>
      </m:oMath>
      <w:r w:rsidRPr="00410D22">
        <w:t xml:space="preserve"> and </w:t>
      </w:r>
      <m:oMath>
        <m:sSub>
          <m:sSubPr>
            <m:ctrlPr>
              <w:rPr>
                <w:rFonts w:ascii="Cambria Math" w:hAnsi="Cambria Math"/>
                <w:i/>
              </w:rPr>
            </m:ctrlPr>
          </m:sSubPr>
          <m:e>
            <m:r>
              <w:rPr>
                <w:rFonts w:ascii="Cambria Math" w:hAnsi="Cambria Math"/>
              </w:rPr>
              <m:t>Q</m:t>
            </m:r>
          </m:e>
          <m:sub>
            <m:r>
              <w:rPr>
                <w:rFonts w:ascii="Cambria Math" w:hAnsi="Cambria Math"/>
              </w:rPr>
              <m:t>ϕ</m:t>
            </m:r>
          </m:sub>
        </m:sSub>
        <m:d>
          <m:dPr>
            <m:ctrlPr>
              <w:rPr>
                <w:rFonts w:ascii="Cambria Math" w:hAnsi="Cambria Math"/>
                <w:i/>
              </w:rPr>
            </m:ctrlPr>
          </m:dPr>
          <m:e>
            <m:r>
              <w:rPr>
                <w:rFonts w:ascii="Cambria Math" w:hAnsi="Cambria Math"/>
              </w:rPr>
              <m:t>ϕ</m:t>
            </m:r>
            <m:r>
              <w:rPr>
                <w:rFonts w:ascii="Cambria Math" w:hAnsi="Cambria Math"/>
                <w:lang w:val="en-GB"/>
              </w:rPr>
              <m:t>|</m:t>
            </m:r>
            <m:r>
              <m:rPr>
                <m:sty m:val="bi"/>
              </m:rPr>
              <w:rPr>
                <w:rFonts w:ascii="Cambria Math" w:hAnsi="Cambria Math"/>
              </w:rPr>
              <m:t>y</m:t>
            </m:r>
          </m:e>
        </m:d>
      </m:oMath>
      <w:r w:rsidRPr="00410D22">
        <w:t xml:space="preserve">), assumed independent (i.e. </w:t>
      </w:r>
      <m:oMath>
        <m:r>
          <w:rPr>
            <w:rFonts w:ascii="Cambria Math" w:hAnsi="Cambria Math"/>
          </w:rPr>
          <m:t>Q</m:t>
        </m:r>
        <m:d>
          <m:dPr>
            <m:ctrlPr>
              <w:rPr>
                <w:rFonts w:ascii="Cambria Math" w:hAnsi="Cambria Math"/>
                <w:i/>
              </w:rPr>
            </m:ctrlPr>
          </m:dPr>
          <m:e>
            <m:r>
              <m:rPr>
                <m:sty m:val="bi"/>
              </m:rPr>
              <w:rPr>
                <w:rFonts w:ascii="Cambria Math" w:hAnsi="Cambria Math"/>
              </w:rPr>
              <m:t>Θ</m:t>
            </m:r>
          </m:e>
        </m:d>
        <m:r>
          <w:rPr>
            <w:rFonts w:ascii="Cambria Math" w:hAnsi="Cambria Math"/>
            <w:lang w:val="en-GB"/>
          </w:rPr>
          <m:t>=</m:t>
        </m:r>
        <m:sSub>
          <m:sSubPr>
            <m:ctrlPr>
              <w:rPr>
                <w:rFonts w:ascii="Cambria Math" w:hAnsi="Cambria Math"/>
                <w:i/>
              </w:rPr>
            </m:ctrlPr>
          </m:sSubPr>
          <m:e>
            <m:r>
              <w:rPr>
                <w:rFonts w:ascii="Cambria Math" w:hAnsi="Cambria Math"/>
              </w:rPr>
              <m:t>Q</m:t>
            </m:r>
          </m:e>
          <m:sub>
            <m:r>
              <w:rPr>
                <w:rFonts w:ascii="Cambria Math" w:hAnsi="Cambria Math"/>
              </w:rPr>
              <m:t>p</m:t>
            </m:r>
          </m:sub>
        </m:sSub>
        <m:d>
          <m:dPr>
            <m:ctrlPr>
              <w:rPr>
                <w:rFonts w:ascii="Cambria Math" w:hAnsi="Cambria Math"/>
                <w:i/>
              </w:rPr>
            </m:ctrlPr>
          </m:dPr>
          <m:e>
            <m:r>
              <m:rPr>
                <m:sty m:val="bi"/>
              </m:rPr>
              <w:rPr>
                <w:rFonts w:ascii="Cambria Math" w:hAnsi="Cambria Math"/>
              </w:rPr>
              <m:t>p</m:t>
            </m:r>
            <m:r>
              <w:rPr>
                <w:rFonts w:ascii="Cambria Math" w:hAnsi="Cambria Math"/>
                <w:lang w:val="en-GB"/>
              </w:rPr>
              <m:t>|</m:t>
            </m:r>
            <m:r>
              <m:rPr>
                <m:sty m:val="bi"/>
              </m:rPr>
              <w:rPr>
                <w:rFonts w:ascii="Cambria Math" w:hAnsi="Cambria Math"/>
              </w:rPr>
              <m:t>y</m:t>
            </m:r>
          </m:e>
        </m:d>
        <m:r>
          <m:rPr>
            <m:sty m:val="bi"/>
          </m:rPr>
          <w:rPr>
            <w:rFonts w:ascii="Cambria Math" w:eastAsiaTheme="minorEastAsia" w:hAnsi="Cambria Math"/>
            <w:lang w:val="en-GB"/>
          </w:rPr>
          <m:t>∙</m:t>
        </m:r>
        <m:sSub>
          <m:sSubPr>
            <m:ctrlPr>
              <w:rPr>
                <w:rFonts w:ascii="Cambria Math" w:hAnsi="Cambria Math"/>
                <w:i/>
              </w:rPr>
            </m:ctrlPr>
          </m:sSubPr>
          <m:e>
            <m:r>
              <w:rPr>
                <w:rFonts w:ascii="Cambria Math" w:hAnsi="Cambria Math"/>
              </w:rPr>
              <m:t>Q</m:t>
            </m:r>
          </m:e>
          <m:sub>
            <m:r>
              <w:rPr>
                <w:rFonts w:ascii="Cambria Math" w:hAnsi="Cambria Math"/>
              </w:rPr>
              <m:t>ϕ</m:t>
            </m:r>
          </m:sub>
        </m:sSub>
        <m:d>
          <m:dPr>
            <m:ctrlPr>
              <w:rPr>
                <w:rFonts w:ascii="Cambria Math" w:hAnsi="Cambria Math"/>
                <w:i/>
              </w:rPr>
            </m:ctrlPr>
          </m:dPr>
          <m:e>
            <m:r>
              <w:rPr>
                <w:rFonts w:ascii="Cambria Math" w:hAnsi="Cambria Math"/>
              </w:rPr>
              <m:t>ϕ</m:t>
            </m:r>
            <m:r>
              <w:rPr>
                <w:rFonts w:ascii="Cambria Math" w:hAnsi="Cambria Math"/>
                <w:lang w:val="en-GB"/>
              </w:rPr>
              <m:t>|</m:t>
            </m:r>
            <m:r>
              <m:rPr>
                <m:sty m:val="bi"/>
              </m:rPr>
              <w:rPr>
                <w:rFonts w:ascii="Cambria Math" w:hAnsi="Cambria Math"/>
              </w:rPr>
              <m:t>y</m:t>
            </m:r>
          </m:e>
        </m:d>
      </m:oMath>
      <w:r w:rsidRPr="00410D22">
        <w:t>)</w:t>
      </w:r>
      <w:r>
        <w:t>, with</w:t>
      </w:r>
      <w:r w:rsidRPr="00410D22">
        <w:t xml:space="preserve"> </w:t>
      </w:r>
      <m:oMath>
        <m:sSup>
          <m:sSupPr>
            <m:ctrlPr>
              <w:rPr>
                <w:rFonts w:ascii="Cambria Math" w:hAnsi="Cambria Math"/>
                <w:i/>
              </w:rPr>
            </m:ctrlPr>
          </m:sSupPr>
          <m:e>
            <m:r>
              <w:rPr>
                <w:rFonts w:ascii="Cambria Math" w:hAnsi="Cambria Math"/>
              </w:rPr>
              <m:t>ϕ</m:t>
            </m:r>
          </m:e>
          <m:sup>
            <m:r>
              <w:rPr>
                <w:rFonts w:ascii="Cambria Math" w:hAnsi="Cambria Math"/>
                <w:lang w:val="en-GB"/>
              </w:rPr>
              <m:t>-1</m:t>
            </m:r>
          </m:sup>
        </m:sSup>
      </m:oMath>
      <w:r>
        <w:t xml:space="preserve"> the unknown variance of the measurement error. W</w:t>
      </w:r>
      <w:r w:rsidRPr="00410D22">
        <w:t xml:space="preserve">e defined the prior distributions as a multivariate Gaussian distribution for the vector of model parameters </w:t>
      </w:r>
      <m:oMath>
        <m:r>
          <m:rPr>
            <m:sty m:val="bi"/>
          </m:rPr>
          <w:rPr>
            <w:rFonts w:ascii="Cambria Math" w:hAnsi="Cambria Math"/>
          </w:rPr>
          <m:t>p</m:t>
        </m:r>
      </m:oMath>
      <w:r w:rsidRPr="00410D22">
        <w:t xml:space="preserve"> and a </w:t>
      </w:r>
      <w:r>
        <w:t>Gamma</w:t>
      </w:r>
      <w:r w:rsidRPr="00410D22">
        <w:t xml:space="preserve"> distribution for the variance scaling factor </w:t>
      </w:r>
      <m:oMath>
        <m:r>
          <w:rPr>
            <w:rFonts w:ascii="Cambria Math" w:hAnsi="Cambria Math"/>
          </w:rPr>
          <m:t>ϕ</m:t>
        </m:r>
      </m:oMath>
      <w:r>
        <w:t>, and in order to simplify the computations we</w:t>
      </w:r>
      <w:r w:rsidR="00CE545A">
        <w:t xml:space="preserve"> </w:t>
      </w:r>
      <w:r w:rsidRPr="00410D22">
        <w:t>used prior conjugated with the likelihood, i.e. with the same parametric form of the posterior</w:t>
      </w:r>
      <w:r>
        <w:t xml:space="preserve"> making the</w:t>
      </w:r>
      <w:r w:rsidR="00CE545A">
        <w:t xml:space="preserve"> VB update become</w:t>
      </w:r>
      <w:r w:rsidRPr="00410D22">
        <w:t xml:space="preserve"> a process of updating the posterior hyper-parameters. </w:t>
      </w:r>
    </w:p>
    <w:p w14:paraId="4D7F53A7" w14:textId="77777777" w:rsidR="00FE25CF" w:rsidRDefault="00FE25CF" w:rsidP="00FE25CF">
      <w:pPr>
        <w:pStyle w:val="Text"/>
        <w:ind w:firstLine="0"/>
      </w:pPr>
      <w:r>
        <w:t xml:space="preserve">The data-driven priors were obtained from the parameters estimated on 6 regions of interest within the synovia, identified by </w:t>
      </w:r>
      <w:r w:rsidR="00115B2C" w:rsidRPr="00410D22">
        <w:t xml:space="preserve">functional clustering (k-means partitioning method </w:t>
      </w:r>
      <w:r w:rsidR="00115B2C" w:rsidRPr="00410D22">
        <w:fldChar w:fldCharType="begin" w:fldLock="1"/>
      </w:r>
      <w:r w:rsidR="00115B2C">
        <w:instrText>ADDIN CSL_CITATION { "citationItems" : [ { "id" : "ITEM-1", "itemData" : { "ISBN" : "0097-0433", "author" : [ { "dropping-particle" : "", "family" : "MacQueen", "given" : "J", "non-dropping-particle" : "", "parse-names" : false, "suffix" : "" } ], "container-title" : "Proceedings of the Fifth Berkeley Symposium on Mathematical Statistics and Probability, Volume 1: Statistics", "id" : "ITEM-1", "issued" : { "date-parts" : [ [ "1967" ] ] }, "page" : "281-297", "publisher" : "University of California Press", "publisher-place" : "Berkeley, Calif.", "title" : "Some methods for classification and analysis of multivariate observations", "type" : "paper-conference" }, "uris" : [ "http://www.mendeley.com/documents/?uuid=82509458-98db-4d26-86c1-0df1fa0aa2b0" ] } ], "mendeley" : { "formattedCitation" : "[21]", "plainTextFormattedCitation" : "[21]", "previouslyFormattedCitation" : "[21]" }, "properties" : { "noteIndex" : 0 }, "schema" : "https://github.com/citation-style-language/schema/raw/master/csl-citation.json" }</w:instrText>
      </w:r>
      <w:r w:rsidR="00115B2C" w:rsidRPr="00410D22">
        <w:fldChar w:fldCharType="separate"/>
      </w:r>
      <w:r w:rsidR="00115B2C" w:rsidRPr="00B53D16">
        <w:rPr>
          <w:noProof/>
        </w:rPr>
        <w:t>[</w:t>
      </w:r>
      <w:r w:rsidR="00ED6C6D">
        <w:rPr>
          <w:noProof/>
        </w:rPr>
        <w:t>10</w:t>
      </w:r>
      <w:r w:rsidR="00115B2C" w:rsidRPr="00B53D16">
        <w:rPr>
          <w:noProof/>
        </w:rPr>
        <w:t>]</w:t>
      </w:r>
      <w:r w:rsidR="00115B2C" w:rsidRPr="00410D22">
        <w:fldChar w:fldCharType="end"/>
      </w:r>
      <w:r w:rsidR="00115B2C" w:rsidRPr="00410D22">
        <w:t xml:space="preserve">, Euclidean distance, 6 clusters) to detect the main kinetic behaviors of CEUS data as previously presented in </w:t>
      </w:r>
      <w:r w:rsidR="00115B2C" w:rsidRPr="00410D22">
        <w:fldChar w:fldCharType="begin" w:fldLock="1"/>
      </w:r>
      <w:r w:rsidR="00115B2C">
        <w:instrText>ADDIN CSL_CITATION { "citationItems" : [ { "id" : "ITEM-1", "itemData" : { "DOI" : "10.1007/978-3-319-13909-8_3", "ISBN" : "978-3-319-13908-1", "author" : [ { "dropping-particle" : "", "family" : "Rizzo", "given" : "Gaia", "non-dropping-particle" : "", "parse-names" : false, "suffix" : "" }, { "dropping-particle" : "", "family" : "Raffeiner", "given" : "Bernd", "non-dropping-particle" : "", "parse-names" : false, "suffix" : "" }, { "dropping-particle" : "", "family" : "Coran", "given" : "Alessandro", "non-dropping-particle" : "", "parse-names" : false, "suffix" : "" }, { "dropping-particle" : "", "family" : "Stramare", "given" : "Roberto", "non-dropping-particle" : "", "parse-names" : false, "suffix" : "" }, { "dropping-particle" : "", "family" : "Grisan", "given" : "Enrico", "non-dropping-particle" : "", "parse-names" : false, "suffix" : "" } ], "chapter-number" : "3", "container-title" : "Clinical Image-Based Procedures. Translational Research in Medical Imaging", "editor" : [ { "dropping-particle" : "", "family" : "Linguraru", "given" : "Marius George", "non-dropping-particle" : "", "parse-names" : false, "suffix" : "" }, { "dropping-particle" : "", "family" : "Oyarzun Laura", "given" : "Cristina", "non-dropping-particle" : "", "parse-names" : false, "suffix" : "" }, { "dropping-particle" : "", "family" : "Shekhar", "given" : "Raj", "non-dropping-particle" : "", "parse-names" : false, "suffix" : "" }, { "dropping-particle" : "", "family" : "Wesarg", "given" : "Stefan", "non-dropping-particle" : "", "parse-names" : false, "suffix" : "" }, { "dropping-particle" : "", "family" : "Gonz\u00e1lez Ballester", "given" : "Miguel \u00c1ngel", "non-dropping-particle" : "", "parse-names" : false, "suffix" : "" }, { "dropping-particle" : "", "family" : "Drechsler", "given" : "Klaus", "non-dropping-particle" : "", "parse-names" : false, "suffix" : "" }, { "dropping-particle" : "", "family" : "Sato", "given" : "Yoshinobu", "non-dropping-particle" : "", "parse-names" : false, "suffix" : "" }, { "dropping-particle" : "", "family" : "Erdt", "given" : "Marius", "non-dropping-particle" : "", "parse-names" : false, "suffix" : "" } ], "id" : "ITEM-1", "issued" : { "date-parts" : [ [ "2014" ] ] }, "language" : "English", "page" : "17-24", "publisher" : "Springer International Publishing", "title" : "Data-Driven Learning to Detect Characteristic Kinetics in Ultrasound Images of Arthritis", "type" : "chapter" }, "uris" : [ "http://www.mendeley.com/documents/?uuid=a2f80f17-fc15-4e82-819b-5a0c7fd5aac9" ] } ], "mendeley" : { "formattedCitation" : "[22]", "plainTextFormattedCitation" : "[22]", "previouslyFormattedCitation" : "[22]" }, "properties" : { "noteIndex" : 0 }, "schema" : "https://github.com/citation-style-language/schema/raw/master/csl-citation.json" }</w:instrText>
      </w:r>
      <w:r w:rsidR="00115B2C" w:rsidRPr="00410D22">
        <w:fldChar w:fldCharType="separate"/>
      </w:r>
      <w:r w:rsidR="00115B2C" w:rsidRPr="00B53D16">
        <w:rPr>
          <w:noProof/>
        </w:rPr>
        <w:t>[</w:t>
      </w:r>
      <w:r w:rsidR="00ED6C6D">
        <w:rPr>
          <w:noProof/>
        </w:rPr>
        <w:t>1</w:t>
      </w:r>
      <w:r w:rsidR="000B2B22">
        <w:rPr>
          <w:noProof/>
        </w:rPr>
        <w:t>0,11</w:t>
      </w:r>
      <w:r w:rsidR="00115B2C" w:rsidRPr="00B53D16">
        <w:rPr>
          <w:noProof/>
        </w:rPr>
        <w:t>]</w:t>
      </w:r>
      <w:r w:rsidR="00115B2C" w:rsidRPr="00410D22">
        <w:fldChar w:fldCharType="end"/>
      </w:r>
      <w:r>
        <w:t xml:space="preserve">, and setting the variance of the priors as 50% of the mean priors </w:t>
      </w:r>
      <w:r>
        <w:lastRenderedPageBreak/>
        <w:t>value:</w:t>
      </w:r>
    </w:p>
    <w:p w14:paraId="28B915F8" w14:textId="77777777" w:rsidR="00115B2C" w:rsidRDefault="00FE25CF" w:rsidP="00FE25CF">
      <w:pPr>
        <w:pStyle w:val="Text"/>
        <w:ind w:firstLine="0"/>
        <w:jc w:val="center"/>
        <w:rPr>
          <w:i/>
          <w:iCs/>
          <w:smallCaps/>
          <w:kern w:val="28"/>
        </w:rPr>
      </w:pPr>
      <m:oMathPara>
        <m:oMath>
          <m:r>
            <w:rPr>
              <w:rFonts w:ascii="Cambria Math" w:hAnsi="Cambria Math" w:cs="Arial"/>
            </w:rPr>
            <m:t>P</m:t>
          </m:r>
          <m:r>
            <m:rPr>
              <m:sty m:val="bi"/>
            </m:rPr>
            <w:rPr>
              <w:rFonts w:ascii="Cambria Math" w:hAnsi="Cambria Math" w:cs="Arial"/>
            </w:rPr>
            <m:t>(p)</m:t>
          </m:r>
          <m:r>
            <w:rPr>
              <w:rFonts w:ascii="Cambria Math" w:hAnsi="Cambria Math" w:cs="Arial"/>
            </w:rPr>
            <m:t>~</m:t>
          </m:r>
          <m:r>
            <m:rPr>
              <m:scr m:val="script"/>
              <m:sty m:val="p"/>
            </m:rPr>
            <w:rPr>
              <w:rFonts w:ascii="Cambria Math" w:hAnsi="Cambria Math" w:cs="Arial"/>
            </w:rPr>
            <m:t>N</m:t>
          </m:r>
          <m:r>
            <w:rPr>
              <w:rFonts w:ascii="Cambria Math" w:hAnsi="Cambria Math" w:cs="Arial"/>
            </w:rPr>
            <m:t>(</m:t>
          </m:r>
          <m:r>
            <m:rPr>
              <m:sty m:val="bi"/>
            </m:rPr>
            <w:rPr>
              <w:rFonts w:ascii="Cambria Math" w:hAnsi="Cambria Math" w:cs="Arial"/>
            </w:rPr>
            <m:t>p</m:t>
          </m:r>
          <m:r>
            <w:rPr>
              <w:rFonts w:ascii="Cambria Math" w:hAnsi="Cambria Math" w:cs="Arial"/>
            </w:rPr>
            <m:t>;</m:t>
          </m:r>
          <m:sSub>
            <m:sSubPr>
              <m:ctrlPr>
                <w:rPr>
                  <w:rFonts w:ascii="Cambria Math" w:hAnsi="Cambria Math" w:cs="Arial"/>
                  <w:b/>
                  <w:i/>
                </w:rPr>
              </m:ctrlPr>
            </m:sSubPr>
            <m:e>
              <m:r>
                <m:rPr>
                  <m:sty m:val="bi"/>
                </m:rPr>
                <w:rPr>
                  <w:rFonts w:ascii="Cambria Math" w:hAnsi="Cambria Math" w:cs="Arial"/>
                </w:rPr>
                <m:t>m</m:t>
              </m:r>
            </m:e>
            <m:sub>
              <m:r>
                <m:rPr>
                  <m:sty m:val="bi"/>
                </m:rPr>
                <w:rPr>
                  <w:rFonts w:ascii="Cambria Math" w:hAnsi="Cambria Math" w:cs="Arial"/>
                </w:rPr>
                <m:t>0</m:t>
              </m:r>
            </m:sub>
          </m:sSub>
          <m:r>
            <m:rPr>
              <m:sty m:val="bi"/>
            </m:rPr>
            <w:rPr>
              <w:rFonts w:ascii="Cambria Math" w:hAnsi="Cambria Math" w:cs="Arial"/>
            </w:rPr>
            <m:t>,</m:t>
          </m:r>
          <m:sSup>
            <m:sSupPr>
              <m:ctrlPr>
                <w:rPr>
                  <w:rFonts w:ascii="Cambria Math" w:hAnsi="Cambria Math" w:cs="Arial"/>
                  <w:i/>
                  <w:iCs/>
                </w:rPr>
              </m:ctrlPr>
            </m:sSupPr>
            <m:e>
              <m:r>
                <w:rPr>
                  <w:rFonts w:ascii="Cambria Math" w:hAnsi="Cambria Math" w:cs="Arial"/>
                </w:rPr>
                <m:t>(0.5</m:t>
              </m:r>
              <m:sSub>
                <m:sSubPr>
                  <m:ctrlPr>
                    <w:rPr>
                      <w:rFonts w:ascii="Cambria Math" w:hAnsi="Cambria Math" w:cs="Arial"/>
                      <w:b/>
                      <w:i/>
                      <w:iCs/>
                    </w:rPr>
                  </m:ctrlPr>
                </m:sSubPr>
                <m:e>
                  <m:r>
                    <m:rPr>
                      <m:sty m:val="bi"/>
                    </m:rPr>
                    <w:rPr>
                      <w:rFonts w:ascii="Cambria Math" w:hAnsi="Cambria Math" w:cs="Arial"/>
                    </w:rPr>
                    <m:t xml:space="preserve"> m</m:t>
                  </m:r>
                </m:e>
                <m:sub>
                  <m:r>
                    <m:rPr>
                      <m:sty m:val="bi"/>
                    </m:rPr>
                    <w:rPr>
                      <w:rFonts w:ascii="Cambria Math" w:hAnsi="Cambria Math" w:cs="Arial"/>
                    </w:rPr>
                    <m:t>0</m:t>
                  </m:r>
                </m:sub>
              </m:sSub>
              <m:r>
                <w:rPr>
                  <w:rFonts w:ascii="Cambria Math" w:hAnsi="Cambria Math" w:cs="Arial"/>
                </w:rPr>
                <m:t>)</m:t>
              </m:r>
            </m:e>
            <m:sup>
              <m:r>
                <w:rPr>
                  <w:rFonts w:ascii="Cambria Math" w:hAnsi="Cambria Math" w:cs="Arial"/>
                </w:rPr>
                <m:t>2</m:t>
              </m:r>
            </m:sup>
          </m:sSup>
          <m:r>
            <w:rPr>
              <w:rFonts w:ascii="Cambria Math" w:hAnsi="Cambria Math" w:cs="Arial"/>
            </w:rPr>
            <m:t>)</m:t>
          </m:r>
        </m:oMath>
      </m:oMathPara>
    </w:p>
    <w:p w14:paraId="5F8C9EF0" w14:textId="77777777" w:rsidR="00E9385A" w:rsidRPr="00E9385A" w:rsidRDefault="00E9385A" w:rsidP="00E9385A">
      <w:pPr>
        <w:pStyle w:val="Titolo2"/>
        <w:numPr>
          <w:ilvl w:val="0"/>
          <w:numId w:val="0"/>
        </w:numPr>
        <w:autoSpaceDE/>
        <w:autoSpaceDN/>
        <w:jc w:val="both"/>
        <w:rPr>
          <w:i w:val="0"/>
          <w:iCs w:val="0"/>
          <w:smallCaps/>
          <w:kern w:val="28"/>
        </w:rPr>
      </w:pPr>
      <w:r w:rsidRPr="00E9385A">
        <w:rPr>
          <w:i w:val="0"/>
          <w:iCs w:val="0"/>
          <w:smallCaps/>
          <w:kern w:val="28"/>
        </w:rPr>
        <w:t>Dataset</w:t>
      </w:r>
    </w:p>
    <w:p w14:paraId="30BA40D8" w14:textId="77777777" w:rsidR="00E9385A" w:rsidRDefault="00FE25CF" w:rsidP="00FE25CF">
      <w:pPr>
        <w:pStyle w:val="Text"/>
        <w:ind w:firstLine="0"/>
      </w:pPr>
      <w:r>
        <w:t>D</w:t>
      </w:r>
      <w:r w:rsidR="00E9385A">
        <w:t xml:space="preserve">ata from previously reported studies </w:t>
      </w:r>
      <w:r w:rsidR="00E9385A">
        <w:fldChar w:fldCharType="begin" w:fldLock="1"/>
      </w:r>
      <w:r w:rsidR="00E9385A">
        <w:instrText>ADDIN CSL_CITATION { "citationItems" : [ { "id" : "ITEM-1", "itemData" : { "DOI" : "10.1117/1.JMI.2.3.034503", "ISBN" : "2329-4302", "abstract" : "Abstract.\u00a0 Inflammatory rheumatic diseases are the leading causes of disability and constitute a frequent medical disorder, leading to inability to work, high comorbidity, and increased mortality. The standard for diagnosing and differentiating arthritis is based on clinical examination, laboratory exams, and imaging findings, such as synovitis, bone edema, or joint erosions. Contrast-enhanced ultrasound (CEUS) examination of the small joints is emerging as a sensitive tool for assessing vascularization and disease activity. Quantitative assessment is mostly performed at the region of interest level, where the mean intensity curve is fitted with an exponential function. We showed that using a more physiologically motivated perfusion curve, and by estimating the kinetic parameters separately pixel by pixel, the quantitative information gathered is able to more effectively characterize the different perfusion patterns. In particular, we demonstrated that a random forest classifier based on pixelwise quantification of the kinetic contrast agent perfusion features can discriminate rheumatoid arthritis from different arthritis forms (psoriatic arthritis, spondyloarthritis, and arthritis in connective tissue disease) with an average accuracy of 97%. On the contrary, clinical evaluation (DAS28), semiquantitative CEUS assessment, serological markers, or region-based parameters do not allow such a high diagnostic accuracy.", "author" : [ { "dropping-particle" : "", "family" : "Rizzo", "given" : "Gaia", "non-dropping-particle" : "", "parse-names" : false, "suffix" : "" }, { "dropping-particle" : "", "family" : "Raffeiner", "given" : "Bernd", "non-dropping-particle" : "", "parse-names" : false, "suffix" : "" }, { "dropping-particle" : "", "family" : "Coran", "given" : "Alessandro", "non-dropping-particle" : "", "parse-names" : false, "suffix" : "" }, { "dropping-particle" : "", "family" : "Ciprian", "given" : "Luca", "non-dropping-particle" : "", "parse-names" : false, "suffix" : "" }, { "dropping-particle" : "", "family" : "Fiocco", "given" : "Ugo", "non-dropping-particle" : "", "parse-names" : false, "suffix" : "" }, { "dropping-particle" : "", "family" : "Botsios", "given" : "Costantino", "non-dropping-particle" : "", "parse-names" : false, "suffix" : "" }, { "dropping-particle" : "", "family" : "Stramare", "given" : "Roberto", "non-dropping-particle" : "", "parse-names" : false, "suffix" : "" }, { "dropping-particle" : "", "family" : "Grisan", "given" : "Enrico", "non-dropping-particle" : "", "parse-names" : false, "suffix" : "" } ], "container-title" : "Journal of Medical Imaging", "id" : "ITEM-1", "issue" : "3", "issued" : { "date-parts" : [ [ "2015" ] ] }, "note" : "10.1117/1.JMI.2.3.034503", "page" : "34503", "title" : "Pixel-based approach to assess contrast-enhanced ultrasound kinetics parameters for differential diagnosis of rheumatoid arthritis", "type" : "article-journal", "volume" : "2" }, "uris" : [ "http://www.mendeley.com/documents/?uuid=fe7efcac-238b-4211-9dc7-30ef04172b3a" ] } ], "mendeley" : { "formattedCitation" : "[8]", "plainTextFormattedCitation" : "[8]", "previouslyFormattedCitation" : "[8]" }, "properties" : { "noteIndex" : 0 }, "schema" : "https://github.com/citation-style-language/schema/raw/master/csl-citation.json" }</w:instrText>
      </w:r>
      <w:r w:rsidR="00E9385A">
        <w:fldChar w:fldCharType="separate"/>
      </w:r>
      <w:r w:rsidR="00E9385A" w:rsidRPr="007414A7">
        <w:rPr>
          <w:noProof/>
        </w:rPr>
        <w:t>[</w:t>
      </w:r>
      <w:r w:rsidR="000B2B22">
        <w:rPr>
          <w:noProof/>
        </w:rPr>
        <w:t>6</w:t>
      </w:r>
      <w:r w:rsidR="00E9385A" w:rsidRPr="007414A7">
        <w:rPr>
          <w:noProof/>
        </w:rPr>
        <w:t>]</w:t>
      </w:r>
      <w:r w:rsidR="00E9385A">
        <w:fldChar w:fldCharType="end"/>
      </w:r>
      <w:r w:rsidR="00E9385A">
        <w:t xml:space="preserve"> of 115 subjects affected by arthritis were used in the current study. The criteria for subject inclusion and the procedure for CEUS exams are described in detail in </w:t>
      </w:r>
      <w:r w:rsidR="00E9385A">
        <w:fldChar w:fldCharType="begin" w:fldLock="1"/>
      </w:r>
      <w:r w:rsidR="00E9385A">
        <w:instrText>ADDIN CSL_CITATION { "citationItems" : [ { "id" : "ITEM-1", "itemData" : { "DOI" : "10.1117/1.JMI.2.3.034503", "ISBN" : "2329-4302", "abstract" : "Abstract.\u00a0 Inflammatory rheumatic diseases are the leading causes of disability and constitute a frequent medical disorder, leading to inability to work, high comorbidity, and increased mortality. The standard for diagnosing and differentiating arthritis is based on clinical examination, laboratory exams, and imaging findings, such as synovitis, bone edema, or joint erosions. Contrast-enhanced ultrasound (CEUS) examination of the small joints is emerging as a sensitive tool for assessing vascularization and disease activity. Quantitative assessment is mostly performed at the region of interest level, where the mean intensity curve is fitted with an exponential function. We showed that using a more physiologically motivated perfusion curve, and by estimating the kinetic parameters separately pixel by pixel, the quantitative information gathered is able to more effectively characterize the different perfusion patterns. In particular, we demonstrated that a random forest classifier based on pixelwise quantification of the kinetic contrast agent perfusion features can discriminate rheumatoid arthritis from different arthritis forms (psoriatic arthritis, spondyloarthritis, and arthritis in connective tissue disease) with an average accuracy of 97%. On the contrary, clinical evaluation (DAS28), semiquantitative CEUS assessment, serological markers, or region-based parameters do not allow such a high diagnostic accuracy.", "author" : [ { "dropping-particle" : "", "family" : "Rizzo", "given" : "Gaia", "non-dropping-particle" : "", "parse-names" : false, "suffix" : "" }, { "dropping-particle" : "", "family" : "Raffeiner", "given" : "Bernd", "non-dropping-particle" : "", "parse-names" : false, "suffix" : "" }, { "dropping-particle" : "", "family" : "Coran", "given" : "Alessandro", "non-dropping-particle" : "", "parse-names" : false, "suffix" : "" }, { "dropping-particle" : "", "family" : "Ciprian", "given" : "Luca", "non-dropping-particle" : "", "parse-names" : false, "suffix" : "" }, { "dropping-particle" : "", "family" : "Fiocco", "given" : "Ugo", "non-dropping-particle" : "", "parse-names" : false, "suffix" : "" }, { "dropping-particle" : "", "family" : "Botsios", "given" : "Costantino", "non-dropping-particle" : "", "parse-names" : false, "suffix" : "" }, { "dropping-particle" : "", "family" : "Stramare", "given" : "Roberto", "non-dropping-particle" : "", "parse-names" : false, "suffix" : "" }, { "dropping-particle" : "", "family" : "Grisan", "given" : "Enrico", "non-dropping-particle" : "", "parse-names" : false, "suffix" : "" } ], "container-title" : "Journal of Medical Imaging", "id" : "ITEM-1", "issue" : "3", "issued" : { "date-parts" : [ [ "2015" ] ] }, "note" : "10.1117/1.JMI.2.3.034503", "page" : "34503", "title" : "Pixel-based approach to assess contrast-enhanced ultrasound kinetics parameters for differential diagnosis of rheumatoid arthritis", "type" : "article-journal", "volume" : "2" }, "uris" : [ "http://www.mendeley.com/documents/?uuid=fe7efcac-238b-4211-9dc7-30ef04172b3a" ] } ], "mendeley" : { "formattedCitation" : "[8]", "plainTextFormattedCitation" : "[8]", "previouslyFormattedCitation" : "[8]" }, "properties" : { "noteIndex" : 0 }, "schema" : "https://github.com/citation-style-language/schema/raw/master/csl-citation.json" }</w:instrText>
      </w:r>
      <w:r w:rsidR="00E9385A">
        <w:fldChar w:fldCharType="separate"/>
      </w:r>
      <w:r w:rsidR="00E9385A" w:rsidRPr="007414A7">
        <w:rPr>
          <w:noProof/>
        </w:rPr>
        <w:t>[</w:t>
      </w:r>
      <w:r w:rsidR="000B2B22">
        <w:rPr>
          <w:noProof/>
        </w:rPr>
        <w:t>6</w:t>
      </w:r>
      <w:r w:rsidR="00E9385A" w:rsidRPr="007414A7">
        <w:rPr>
          <w:noProof/>
        </w:rPr>
        <w:t>]</w:t>
      </w:r>
      <w:r w:rsidR="00E9385A">
        <w:fldChar w:fldCharType="end"/>
      </w:r>
      <w:r w:rsidR="00E9385A">
        <w:t>.</w:t>
      </w:r>
    </w:p>
    <w:p w14:paraId="74566845" w14:textId="77777777" w:rsidR="00E9385A" w:rsidRDefault="00E9385A" w:rsidP="00FE25CF">
      <w:pPr>
        <w:pStyle w:val="Text"/>
        <w:ind w:firstLine="0"/>
      </w:pPr>
      <w:r>
        <w:t>All patients showed signs of inflammatory finger joint involvement: the joint with the highest disease activity was chosen for CEUS examination. All patients gave their informed consent to the examination, to the intravenous administration of the contrast agent and to the participation of the study that was approved by the local institutional ethical committee. Each subject underwent a 2-min CEUS study with a 7-MHz transducer US device (MyLab25, EsaOte) equipped with Contrast tuned Imaging (CnTI; Esaote),</w:t>
      </w:r>
      <w:r w:rsidR="000B2B22">
        <w:t xml:space="preserve"> according to the procedure described in [12].</w:t>
      </w:r>
      <w:r>
        <w:t xml:space="preserve"> Gray-scale US (anatomical B-mode image) were acquired to define the boundaries of the synovial tissue (semi-automatically outlined by the radiologists as in </w:t>
      </w:r>
      <w:r>
        <w:fldChar w:fldCharType="begin" w:fldLock="1"/>
      </w:r>
      <w:r>
        <w:instrText>ADDIN CSL_CITATION { "citationItems" : [ { "id" : "ITEM-1", "itemData" : { "DOI" : "10.1016/j.medengphy.2012.04.014", "ISSN" : "1873-4030", "PMID" : "22626639", "abstract" : "Rheumatoid arthritis (RA) is a chronic multisystemic autoimmune disease, with an unclear etiopathogenesis. Its early diagnosis and activity assessment are essential to adjust the proper therapy. Among the different imaging techniques, ultrasonography (US) allows direct visualization of early inflammatory joint changes as synovitis, being also rapidly performed and easily accepted by patients. We propose an algorithm to semi-automatically detect synovial boundaries on US images, requiring minimal user interaction. In order to identify the synovia-bone and the synovia-soft tissues interfaces, and to tackle the morphological variability of diseased joints, a cascade of two different active contours is developed, whose composition corresponds to the whole synovial boundary. The algorithm was tested on US images acquired from proximal interphalangeal (PIP) and metacarpophalangeal (MCP) finger joints of 34 subjects. The results have been compared with a consensus manual segmentation. We obtained an overall mean sensitivity of 85\u00b113%, and a mean Dice's similarity index of 80\u00b18%, with a mean Hausdorff distance from the manual segmentation of 28\u00b110 pixels (approximately 1.4\u00b10.5mm), that are a better performance than those obtained by the raters with respect to the consensus.", "author" : [ { "dropping-particle" : "", "family" : "Veronese", "given" : "Elisa", "non-dropping-particle" : "", "parse-names" : false, "suffix" : "" }, { "dropping-particle" : "", "family" : "Stramare", "given" : "Roberto", "non-dropping-particle" : "", "parse-names" : false, "suffix" : "" }, { "dropping-particle" : "", "family" : "Campion", "given" : "Andrea", "non-dropping-particle" : "", "parse-names" : false, "suffix" : "" }, { "dropping-particle" : "", "family" : "Raffeiner", "given" : "Bernd", "non-dropping-particle" : "", "parse-names" : false, "suffix" : "" }, { "dropping-particle" : "", "family" : "Beltrame", "given" : "Valeria", "non-dropping-particle" : "", "parse-names" : false, "suffix" : "" }, { "dropping-particle" : "", "family" : "Scagliori", "given" : "Elena", "non-dropping-particle" : "", "parse-names" : false, "suffix" : "" }, { "dropping-particle" : "", "family" : "Coran", "given" : "Alessandro", "non-dropping-particle" : "", "parse-names" : false, "suffix" : "" }, { "dropping-particle" : "", "family" : "Ciprian", "given" : "Luca", "non-dropping-particle" : "", "parse-names" : false, "suffix" : "" }, { "dropping-particle" : "", "family" : "Fiocco", "given" : "Ugo", "non-dropping-particle" : "", "parse-names" : false, "suffix" : "" }, { "dropping-particle" : "", "family" : "Grisan", "given" : "Enrico", "non-dropping-particle" : "", "parse-names" : false, "suffix" : "" } ], "container-title" : "Medical engineering &amp; physics", "id" : "ITEM-1", "issue" : "2", "issued" : { "date-parts" : [ [ "2013" ] ] }, "page" : "188-94", "title" : "Improved detection of synovial boundaries in ultrasound examination by using a cascade of active-contours.", "type" : "article-journal", "volume" : "35" }, "uris" : [ "http://www.mendeley.com/documents/?uuid=8344e819-f9f1-421d-88c6-c2be7720cdfc" ] } ], "mendeley" : { "formattedCitation" : "[19]", "plainTextFormattedCitation" : "[19]", "previouslyFormattedCitation" : "[19]" }, "properties" : { "noteIndex" : 0 }, "schema" : "https://github.com/citation-style-language/schema/raw/master/csl-citation.json" }</w:instrText>
      </w:r>
      <w:r>
        <w:fldChar w:fldCharType="separate"/>
      </w:r>
      <w:r w:rsidRPr="00B53D16">
        <w:rPr>
          <w:noProof/>
        </w:rPr>
        <w:t>[</w:t>
      </w:r>
      <w:r w:rsidR="000B2B22">
        <w:rPr>
          <w:noProof/>
        </w:rPr>
        <w:t>13</w:t>
      </w:r>
      <w:r w:rsidRPr="00B53D16">
        <w:rPr>
          <w:noProof/>
        </w:rPr>
        <w:t>]</w:t>
      </w:r>
      <w:r>
        <w:fldChar w:fldCharType="end"/>
      </w:r>
      <w:r>
        <w:t>). CEUS images were motion corrected and coregistered to the anatomical image</w:t>
      </w:r>
      <w:r w:rsidR="00FF5612">
        <w:t xml:space="preserve">, normalized, and extracted the pixels within the synovial boundaries </w:t>
      </w:r>
      <w:r>
        <w:t>show</w:t>
      </w:r>
      <w:r w:rsidR="00FF5612">
        <w:t>ing</w:t>
      </w:r>
      <w:r>
        <w:t xml:space="preserve"> a significant enhancement </w:t>
      </w:r>
      <w:r w:rsidR="000B2B22">
        <w:t>[</w:t>
      </w:r>
      <w:r>
        <w:fldChar w:fldCharType="begin" w:fldLock="1"/>
      </w:r>
      <w:r>
        <w:instrText>ADDIN CSL_CITATION { "citationItems" : [ { "id" : "ITEM-1", "itemData" : { "DOI" : "Doi 10.1002/Jcu.21887", "ISBN" : "0091-2751", "abstract" : "Purpose. To assess synovial microvascularity in finger joints with rheumatoid arthritis (RA) by contrast-enhanced ultrasound (CEUS), distinguishing between cases of active disease and those in remission; to standardize the technique for software analysis. Methods. Fifty-two finger joints of RA patients (26 with active disease and 26 in remission) were immersed in water and examined by CEUS using a fixed probe. Signal intensity curves were calculated with the software. Results. Contrast enhancement was detectable in all 26 patients with active RA (100%), but not in 25 of 26 patients in remission (96%); one of the latter patients (4%) showed minimal enhancement. The method's sensitivity and specificity in distinguishing active disease from remission were 100% and 96%. The grades of synovial enhancement correlated with clinical disease activity and software flow parameters. The peak contrast levels correlated with clinical activity, a peak of 9% representing the cutoff between remission and active disease. Conclusions. CEUS with a fixed probe on finger joints immersed in water detected synovial vascularization in RA, producing results suitable for standardized software analysis and avoiding artifacts. VVC 2012 Wiley Periodicals, Inc. J Clin Ultrasound 40: 147-154, 2012; Published online in Wiley Online Library (wileyonlinelibrary.com). DOI: 10.1002/jcu.21887", "author" : [ { "dropping-particle" : "", "family" : "Stramare", "given" : "R", "non-dropping-particle" : "", "parse-names" : false, "suffix" : "" }, { "dropping-particle" : "", "family" : "Raffeiner", "given" : "B", "non-dropping-particle" : "", "parse-names" : false, "suffix" : "" }, { "dropping-particle" : "", "family" : "Ciprian", "given" : "L", "non-dropping-particle" : "", "parse-names" : false, "suffix" : "" }, { "dropping-particle" : "", "family" : "Scagliori", "given" : "E", "non-dropping-particle" : "", "parse-names" : false, "suffix" : "" }, { "dropping-particle" : "", "family" : "Coran", "given" : "A", "non-dropping-particle" : "", "parse-names" : false, "suffix" : "" }, { "dropping-particle" : "", "family" : "Perissinotto", "given" : "E", "non-dropping-particle" : "", "parse-names" : false, "suffix" : "" }, { "dropping-particle" : "", "family" : "Fiocco", "given" : "U", "non-dropping-particle" : "", "parse-names" : false, "suffix" : "" }, { "dropping-particle" : "", "family" : "Beltrame", "given" : "V", "non-dropping-particle" : "", "parse-names" : false, "suffix" : "" }, { "dropping-particle" : "", "family" : "Rubaltelli", "given" : "L", "non-dropping-particle" : "", "parse-names" : false, "suffix" : "" }, { "dropping-particle" : "", "family" : "Ultrasound", "given" : "J Clin", "non-dropping-particle" : "", "parse-names" : false, "suffix" : "" } ], "container-title" : "Journal of Clinical Ultrasound", "id" : "ITEM-1", "issue" : "3", "issued" : { "date-parts" : [ [ "2012" ] ] }, "language" : "English", "note" : "903JD\nTimes Cited:6\nCited References Count:30\n0 (Contrast Media)\n0 (Phospholipids)\n0 (contrast agent BR1)\n059QF0KO0R (Water)\nWS7LR3I1D6 (Sulfur Hexafluoride)", "page" : "147-154", "title" : "Evaluation of finger joint synovial vascularity in patients with rheumatoid arthritis using contrast-enhanced ultrasound with water immersion and a stabilized probe", "type" : "article-journal", "volume" : "40" }, "uris" : [ "http://www.mendeley.com/documents/?uuid=dd7b1c76-e8d5-4bef-a51a-f714acb37605" ] } ], "mendeley" : { "formattedCitation" : "[20]", "plainTextFormattedCitation" : "[20]", "previouslyFormattedCitation" : "[20]" }, "properties" : { "noteIndex" : 0 }, "schema" : "https://github.com/citation-style-language/schema/raw/master/csl-citation.json" }</w:instrText>
      </w:r>
      <w:r>
        <w:fldChar w:fldCharType="separate"/>
      </w:r>
      <w:r w:rsidR="000B2B22">
        <w:rPr>
          <w:noProof/>
        </w:rPr>
        <w:t>6</w:t>
      </w:r>
      <w:r w:rsidRPr="00B53D16">
        <w:rPr>
          <w:noProof/>
        </w:rPr>
        <w:t>]</w:t>
      </w:r>
      <w:r>
        <w:fldChar w:fldCharType="end"/>
      </w:r>
      <w:r>
        <w:t>. We excluded sixteen subjects with no active pixels from the analysis. Our final dataset comprised 99 subjects (53 RA, 21 dpPSA, 9 RA-like PSA, 8 uSPA and 8 CTD).</w:t>
      </w:r>
    </w:p>
    <w:p w14:paraId="31EB1C0C" w14:textId="77777777" w:rsidR="00576C83" w:rsidRDefault="00576C83" w:rsidP="00FB4CA2">
      <w:pPr>
        <w:jc w:val="both"/>
      </w:pPr>
    </w:p>
    <w:p w14:paraId="239FD14D" w14:textId="77777777" w:rsidR="00871B8C" w:rsidRDefault="005102A7" w:rsidP="00FE25CF">
      <w:pPr>
        <w:pStyle w:val="Titolo1"/>
        <w:numPr>
          <w:ilvl w:val="0"/>
          <w:numId w:val="0"/>
        </w:numPr>
        <w:spacing w:before="0" w:after="0"/>
        <w:jc w:val="left"/>
      </w:pPr>
      <w:r>
        <w:t>RESULTS</w:t>
      </w:r>
    </w:p>
    <w:p w14:paraId="452D41C0" w14:textId="77777777" w:rsidR="00FE25CF" w:rsidRDefault="00FE25CF" w:rsidP="005102A7">
      <w:pPr>
        <w:jc w:val="both"/>
      </w:pPr>
      <w:r>
        <w:t xml:space="preserve">For each pixel, the set of parameter </w:t>
      </w:r>
      <m:oMath>
        <m:sSub>
          <m:sSubPr>
            <m:ctrlPr>
              <w:rPr>
                <w:rFonts w:ascii="Cambria Math" w:hAnsi="Cambria Math"/>
                <w:b/>
                <w:i/>
                <w:lang w:val="en-GB"/>
              </w:rPr>
            </m:ctrlPr>
          </m:sSubPr>
          <m:e>
            <m:acc>
              <m:accPr>
                <m:ctrlPr>
                  <w:rPr>
                    <w:rFonts w:ascii="Cambria Math" w:hAnsi="Cambria Math"/>
                    <w:b/>
                    <w:i/>
                    <w:lang w:val="en-GB"/>
                  </w:rPr>
                </m:ctrlPr>
              </m:accPr>
              <m:e>
                <m:r>
                  <m:rPr>
                    <m:sty m:val="bi"/>
                  </m:rPr>
                  <w:rPr>
                    <w:rFonts w:ascii="Cambria Math" w:hAnsi="Cambria Math"/>
                    <w:lang w:val="en-GB"/>
                  </w:rPr>
                  <m:t>p</m:t>
                </m:r>
              </m:e>
            </m:acc>
          </m:e>
          <m:sub>
            <m:r>
              <m:rPr>
                <m:sty m:val="bi"/>
              </m:rPr>
              <w:rPr>
                <w:rFonts w:ascii="Cambria Math" w:hAnsi="Cambria Math"/>
                <w:lang w:val="en-GB" w:eastAsia="it-IT"/>
              </w:rPr>
              <m:t>pixel</m:t>
            </m:r>
          </m:sub>
        </m:sSub>
      </m:oMath>
      <w:r>
        <w:t xml:space="preserve"> describing </w:t>
      </w:r>
      <m:oMath>
        <m:r>
          <w:rPr>
            <w:rFonts w:ascii="Cambria Math" w:hAnsi="Cambria Math"/>
          </w:rPr>
          <m:t>G(</m:t>
        </m:r>
        <m:r>
          <m:rPr>
            <m:sty m:val="bi"/>
          </m:rPr>
          <w:rPr>
            <w:rFonts w:ascii="Cambria Math" w:hAnsi="Cambria Math"/>
          </w:rPr>
          <m:t>p</m:t>
        </m:r>
        <m:r>
          <w:rPr>
            <w:rFonts w:ascii="Cambria Math" w:hAnsi="Cambria Math"/>
          </w:rPr>
          <m:t>,t)</m:t>
        </m:r>
      </m:oMath>
      <w:r>
        <w:t xml:space="preserve"> has been estimated using either the N</w:t>
      </w:r>
      <w:r w:rsidR="00490151">
        <w:t>L</w:t>
      </w:r>
      <w:r>
        <w:t>LS or VB approach, and the asymptotic coefficient of variation of the estimates has been computed. We set a threshold of 200% as the upper limit to deem a</w:t>
      </w:r>
      <w:r w:rsidR="00490151">
        <w:t>ny</w:t>
      </w:r>
      <w:r>
        <w:t xml:space="preserve"> parameter </w:t>
      </w:r>
      <w:r w:rsidR="00FF5612">
        <w:t xml:space="preserve">as </w:t>
      </w:r>
      <w:r>
        <w:t xml:space="preserve">estimated reliably. </w:t>
      </w:r>
      <w:r w:rsidR="00490151">
        <w:t>The number of pixels estimate that have been discarded based on this threshold are reported on Tab. 1</w:t>
      </w:r>
    </w:p>
    <w:p w14:paraId="7440473A" w14:textId="77777777" w:rsidR="00FE25CF" w:rsidRDefault="00FE25CF" w:rsidP="005102A7">
      <w:pPr>
        <w:jc w:val="both"/>
      </w:pPr>
    </w:p>
    <w:tbl>
      <w:tblPr>
        <w:tblStyle w:val="Grigliatabella"/>
        <w:tblW w:w="0" w:type="auto"/>
        <w:jc w:val="center"/>
        <w:tblLook w:val="04A0" w:firstRow="1" w:lastRow="0" w:firstColumn="1" w:lastColumn="0" w:noHBand="0" w:noVBand="1"/>
      </w:tblPr>
      <w:tblGrid>
        <w:gridCol w:w="2268"/>
        <w:gridCol w:w="2268"/>
        <w:gridCol w:w="2268"/>
      </w:tblGrid>
      <w:tr w:rsidR="00871B8C" w14:paraId="14BDFD60" w14:textId="77777777" w:rsidTr="00576C83">
        <w:trPr>
          <w:jc w:val="center"/>
        </w:trPr>
        <w:tc>
          <w:tcPr>
            <w:tcW w:w="2268" w:type="dxa"/>
          </w:tcPr>
          <w:p w14:paraId="60F96C29" w14:textId="77777777" w:rsidR="00871B8C" w:rsidRDefault="00490151" w:rsidP="005102A7">
            <w:pPr>
              <w:jc w:val="both"/>
            </w:pPr>
            <w:r>
              <w:t>Unreliable estimate %</w:t>
            </w:r>
          </w:p>
        </w:tc>
        <w:tc>
          <w:tcPr>
            <w:tcW w:w="2268" w:type="dxa"/>
          </w:tcPr>
          <w:p w14:paraId="5BB756E8" w14:textId="77777777" w:rsidR="00871B8C" w:rsidRPr="00576C83" w:rsidRDefault="00490151" w:rsidP="00490151">
            <w:pPr>
              <w:jc w:val="center"/>
              <w:rPr>
                <w:b/>
              </w:rPr>
            </w:pPr>
            <w:r>
              <w:rPr>
                <w:b/>
              </w:rPr>
              <w:t>NLLS</w:t>
            </w:r>
          </w:p>
        </w:tc>
        <w:tc>
          <w:tcPr>
            <w:tcW w:w="2268" w:type="dxa"/>
          </w:tcPr>
          <w:p w14:paraId="238DDF58" w14:textId="77777777" w:rsidR="00871B8C" w:rsidRPr="00576C83" w:rsidRDefault="00490151" w:rsidP="00871B8C">
            <w:pPr>
              <w:jc w:val="center"/>
              <w:rPr>
                <w:b/>
              </w:rPr>
            </w:pPr>
            <w:r>
              <w:rPr>
                <w:b/>
              </w:rPr>
              <w:t>VB</w:t>
            </w:r>
          </w:p>
        </w:tc>
      </w:tr>
      <w:tr w:rsidR="00871B8C" w14:paraId="1A96BEAF" w14:textId="77777777" w:rsidTr="00576C83">
        <w:trPr>
          <w:jc w:val="center"/>
        </w:trPr>
        <w:tc>
          <w:tcPr>
            <w:tcW w:w="2268" w:type="dxa"/>
          </w:tcPr>
          <w:p w14:paraId="57AE0D83" w14:textId="77777777" w:rsidR="00871B8C" w:rsidRDefault="00490151" w:rsidP="005102A7">
            <w:pPr>
              <w:jc w:val="both"/>
            </w:pPr>
            <w:r>
              <w:t>Mean</w:t>
            </w:r>
          </w:p>
        </w:tc>
        <w:tc>
          <w:tcPr>
            <w:tcW w:w="2268" w:type="dxa"/>
          </w:tcPr>
          <w:p w14:paraId="4B4938ED" w14:textId="77777777" w:rsidR="00871B8C" w:rsidRDefault="00490151" w:rsidP="00490151">
            <w:pPr>
              <w:jc w:val="both"/>
            </w:pPr>
            <m:oMathPara>
              <m:oMath>
                <m:r>
                  <w:rPr>
                    <w:rFonts w:ascii="Cambria Math" w:hAnsi="Cambria Math"/>
                  </w:rPr>
                  <m:t>54</m:t>
                </m:r>
              </m:oMath>
            </m:oMathPara>
          </w:p>
        </w:tc>
        <w:tc>
          <w:tcPr>
            <w:tcW w:w="2268" w:type="dxa"/>
          </w:tcPr>
          <w:p w14:paraId="5319A9DF" w14:textId="77777777" w:rsidR="00871B8C" w:rsidRDefault="00490151" w:rsidP="00871B8C">
            <w:pPr>
              <w:jc w:val="both"/>
            </w:pPr>
            <m:oMathPara>
              <m:oMath>
                <m:r>
                  <w:rPr>
                    <w:rFonts w:ascii="Cambria Math" w:hAnsi="Cambria Math"/>
                  </w:rPr>
                  <m:t>10</m:t>
                </m:r>
              </m:oMath>
            </m:oMathPara>
          </w:p>
        </w:tc>
      </w:tr>
      <w:tr w:rsidR="00871B8C" w14:paraId="3E959041" w14:textId="77777777" w:rsidTr="00576C83">
        <w:trPr>
          <w:jc w:val="center"/>
        </w:trPr>
        <w:tc>
          <w:tcPr>
            <w:tcW w:w="2268" w:type="dxa"/>
          </w:tcPr>
          <w:p w14:paraId="241DFDEB" w14:textId="77777777" w:rsidR="00871B8C" w:rsidRDefault="00490151" w:rsidP="005102A7">
            <w:pPr>
              <w:jc w:val="both"/>
            </w:pPr>
            <w:r>
              <w:t>Std Dev</w:t>
            </w:r>
          </w:p>
        </w:tc>
        <w:tc>
          <w:tcPr>
            <w:tcW w:w="2268" w:type="dxa"/>
          </w:tcPr>
          <w:p w14:paraId="2DA2D8A5" w14:textId="77777777" w:rsidR="00871B8C" w:rsidRDefault="00490151" w:rsidP="00871B8C">
            <w:pPr>
              <w:jc w:val="both"/>
            </w:pPr>
            <m:oMathPara>
              <m:oMath>
                <m:r>
                  <w:rPr>
                    <w:rFonts w:ascii="Cambria Math" w:hAnsi="Cambria Math"/>
                  </w:rPr>
                  <m:t>30</m:t>
                </m:r>
              </m:oMath>
            </m:oMathPara>
          </w:p>
        </w:tc>
        <w:tc>
          <w:tcPr>
            <w:tcW w:w="2268" w:type="dxa"/>
          </w:tcPr>
          <w:p w14:paraId="5B5DF53A" w14:textId="77777777" w:rsidR="00871B8C" w:rsidRDefault="00490151" w:rsidP="00871B8C">
            <w:pPr>
              <w:jc w:val="both"/>
            </w:pPr>
            <m:oMathPara>
              <m:oMath>
                <m:r>
                  <w:rPr>
                    <w:rFonts w:ascii="Cambria Math" w:hAnsi="Cambria Math"/>
                  </w:rPr>
                  <m:t>20</m:t>
                </m:r>
              </m:oMath>
            </m:oMathPara>
          </w:p>
        </w:tc>
      </w:tr>
      <w:tr w:rsidR="00871B8C" w14:paraId="2DC71253" w14:textId="77777777" w:rsidTr="00576C83">
        <w:trPr>
          <w:jc w:val="center"/>
        </w:trPr>
        <w:tc>
          <w:tcPr>
            <w:tcW w:w="2268" w:type="dxa"/>
          </w:tcPr>
          <w:p w14:paraId="0ACBF3D2" w14:textId="77777777" w:rsidR="00871B8C" w:rsidRDefault="00490151" w:rsidP="005102A7">
            <w:pPr>
              <w:jc w:val="both"/>
            </w:pPr>
            <w:r>
              <w:t>25</w:t>
            </w:r>
            <w:r w:rsidRPr="00490151">
              <w:rPr>
                <w:vertAlign w:val="superscript"/>
              </w:rPr>
              <w:t>th</w:t>
            </w:r>
            <w:r>
              <w:t xml:space="preserve"> percentile</w:t>
            </w:r>
          </w:p>
        </w:tc>
        <w:tc>
          <w:tcPr>
            <w:tcW w:w="2268" w:type="dxa"/>
          </w:tcPr>
          <w:p w14:paraId="4D556979" w14:textId="77777777" w:rsidR="00871B8C" w:rsidRDefault="00490151" w:rsidP="00871B8C">
            <w:pPr>
              <w:jc w:val="both"/>
            </w:pPr>
            <m:oMathPara>
              <m:oMath>
                <m:r>
                  <w:rPr>
                    <w:rFonts w:ascii="Cambria Math" w:hAnsi="Cambria Math"/>
                  </w:rPr>
                  <m:t>27</m:t>
                </m:r>
              </m:oMath>
            </m:oMathPara>
          </w:p>
        </w:tc>
        <w:tc>
          <w:tcPr>
            <w:tcW w:w="2268" w:type="dxa"/>
          </w:tcPr>
          <w:p w14:paraId="60BC2AE9" w14:textId="77777777" w:rsidR="00871B8C" w:rsidRDefault="00490151" w:rsidP="00576C83">
            <w:pPr>
              <w:keepNext/>
              <w:jc w:val="both"/>
            </w:pPr>
            <m:oMathPara>
              <m:oMath>
                <m:r>
                  <w:rPr>
                    <w:rFonts w:ascii="Cambria Math" w:hAnsi="Cambria Math"/>
                  </w:rPr>
                  <m:t>0.89</m:t>
                </m:r>
              </m:oMath>
            </m:oMathPara>
          </w:p>
        </w:tc>
      </w:tr>
      <w:tr w:rsidR="00490151" w14:paraId="58316A3B" w14:textId="77777777" w:rsidTr="00576C83">
        <w:trPr>
          <w:jc w:val="center"/>
        </w:trPr>
        <w:tc>
          <w:tcPr>
            <w:tcW w:w="2268" w:type="dxa"/>
          </w:tcPr>
          <w:p w14:paraId="4916C049" w14:textId="77777777" w:rsidR="00490151" w:rsidRDefault="00490151" w:rsidP="005102A7">
            <w:pPr>
              <w:jc w:val="both"/>
            </w:pPr>
            <w:r>
              <w:t>75</w:t>
            </w:r>
            <w:r w:rsidRPr="00490151">
              <w:rPr>
                <w:vertAlign w:val="superscript"/>
              </w:rPr>
              <w:t>th</w:t>
            </w:r>
            <w:r>
              <w:t xml:space="preserve"> percentile</w:t>
            </w:r>
          </w:p>
        </w:tc>
        <w:tc>
          <w:tcPr>
            <w:tcW w:w="2268" w:type="dxa"/>
          </w:tcPr>
          <w:p w14:paraId="08DB8AF6" w14:textId="77777777" w:rsidR="00490151" w:rsidRDefault="00490151" w:rsidP="00871B8C">
            <w:pPr>
              <w:jc w:val="both"/>
            </w:pPr>
            <m:oMathPara>
              <m:oMath>
                <m:r>
                  <w:rPr>
                    <w:rFonts w:ascii="Cambria Math" w:hAnsi="Cambria Math"/>
                  </w:rPr>
                  <m:t>80</m:t>
                </m:r>
              </m:oMath>
            </m:oMathPara>
          </w:p>
        </w:tc>
        <w:tc>
          <w:tcPr>
            <w:tcW w:w="2268" w:type="dxa"/>
          </w:tcPr>
          <w:p w14:paraId="696EBC0F" w14:textId="77777777" w:rsidR="00490151" w:rsidRDefault="00490151" w:rsidP="00576C83">
            <w:pPr>
              <w:keepNext/>
              <w:jc w:val="both"/>
            </w:pPr>
            <m:oMathPara>
              <m:oMath>
                <m:r>
                  <w:rPr>
                    <w:rFonts w:ascii="Cambria Math" w:hAnsi="Cambria Math"/>
                  </w:rPr>
                  <m:t>11</m:t>
                </m:r>
              </m:oMath>
            </m:oMathPara>
          </w:p>
        </w:tc>
      </w:tr>
    </w:tbl>
    <w:p w14:paraId="7AC55104" w14:textId="77777777" w:rsidR="00871B8C" w:rsidRDefault="00576C83" w:rsidP="00576C83">
      <w:pPr>
        <w:pStyle w:val="Didascalia"/>
        <w:jc w:val="center"/>
      </w:pPr>
      <w:r>
        <w:t xml:space="preserve">Tab. </w:t>
      </w:r>
      <w:r w:rsidR="00682FFB">
        <w:fldChar w:fldCharType="begin"/>
      </w:r>
      <w:r w:rsidR="00682FFB">
        <w:instrText xml:space="preserve"> SEQ Tab. \* ARABIC </w:instrText>
      </w:r>
      <w:r w:rsidR="00682FFB">
        <w:fldChar w:fldCharType="separate"/>
      </w:r>
      <w:r w:rsidR="00682FFB">
        <w:rPr>
          <w:noProof/>
        </w:rPr>
        <w:t>1</w:t>
      </w:r>
      <w:r w:rsidR="00682FFB">
        <w:rPr>
          <w:noProof/>
        </w:rPr>
        <w:fldChar w:fldCharType="end"/>
      </w:r>
      <w:r>
        <w:t xml:space="preserve"> </w:t>
      </w:r>
      <w:r w:rsidR="00682FFB">
        <w:t>Percentage of unreliable estimate for each patient provided by the two methods</w:t>
      </w:r>
    </w:p>
    <w:p w14:paraId="7EC202C1" w14:textId="77777777" w:rsidR="00FF5612" w:rsidRDefault="00682FFB" w:rsidP="00FF5612">
      <w:pPr>
        <w:jc w:val="both"/>
        <w:rPr>
          <w:lang w:val="en-GB"/>
        </w:rPr>
      </w:pPr>
      <w:r>
        <w:t xml:space="preserve">In order to evaluate if the VB and NLLS provide the same estimate on the pixel data where both methods provide reliable estimate we evaluate the correlation between the microparameters </w:t>
      </w:r>
      <m:oMath>
        <m:r>
          <m:rPr>
            <m:sty m:val="bi"/>
          </m:rPr>
          <w:rPr>
            <w:rFonts w:ascii="Cambria Math" w:hAnsi="Cambria Math"/>
            <w:lang w:val="en-GB"/>
          </w:rPr>
          <m:t>p=</m:t>
        </m:r>
      </m:oMath>
      <w:r>
        <w:rPr>
          <w:b/>
          <w:lang w:val="en-GB"/>
        </w:rPr>
        <w:t>[</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0</m:t>
            </m:r>
          </m:sub>
        </m:sSub>
        <m:r>
          <w:rPr>
            <w:rFonts w:ascii="Cambria Math" w:hAnsi="Cambria Math"/>
            <w:lang w:val="en-GB"/>
          </w:rPr>
          <m:t>,α,</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r>
          <m:rPr>
            <m:sty m:val="p"/>
          </m:rPr>
          <w:rPr>
            <w:rFonts w:ascii="Cambria Math" w:hAnsi="Cambria Math"/>
          </w:rPr>
          <m:t xml:space="preserve"> </m:t>
        </m:r>
        <m:r>
          <m:rPr>
            <m:sty m:val="p"/>
          </m:rPr>
          <w:rPr>
            <w:rFonts w:ascii="Cambria Math"/>
          </w:rPr>
          <m:t>,</m:t>
        </m:r>
        <m:r>
          <w:rPr>
            <w:rFonts w:ascii="Cambria Math" w:hAnsi="Cambria Math"/>
            <w:lang w:val="en-GB"/>
          </w:rPr>
          <m:t>β</m:t>
        </m:r>
      </m:oMath>
      <w:r>
        <w:rPr>
          <w:b/>
          <w:lang w:val="en-GB"/>
        </w:rPr>
        <w:t xml:space="preserve">] </w:t>
      </w:r>
      <w:r w:rsidRPr="00682FFB">
        <w:rPr>
          <w:lang w:val="en-GB"/>
        </w:rPr>
        <w:t>and the derived parameters</w:t>
      </w:r>
      <w:r>
        <w:rPr>
          <w:lang w:val="en-GB"/>
        </w:rPr>
        <w:t xml:space="preserve"> </w:t>
      </w:r>
      <m:oMath>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peak</m:t>
            </m:r>
          </m:sub>
        </m:sSub>
      </m:oMath>
      <w:r w:rsidRPr="00410D22">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peak</m:t>
            </m:r>
          </m:sub>
        </m:sSub>
      </m:oMath>
      <w:r w:rsidRPr="00410D22">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raise</m:t>
            </m:r>
          </m:sub>
        </m:sSub>
      </m:oMath>
      <w:r w:rsidRPr="00410D22">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wash</m:t>
            </m:r>
          </m:sub>
        </m:sSub>
      </m:oMath>
      <w:r w:rsidRPr="00410D22">
        <w:t xml:space="preserve"> </w:t>
      </w:r>
      <m:oMath>
        <m:r>
          <w:rPr>
            <w:rFonts w:ascii="Cambria Math" w:hAnsi="Cambria Math"/>
            <w:lang w:val="en-GB"/>
          </w:rPr>
          <m:t>MTT</m:t>
        </m:r>
      </m:oMath>
      <w:r w:rsidRPr="00410D22">
        <w:t xml:space="preserve">, </w:t>
      </w:r>
      <m:oMath>
        <m:r>
          <w:rPr>
            <w:rFonts w:ascii="Cambria Math" w:hAnsi="Cambria Math"/>
            <w:lang w:val="en-GB"/>
          </w:rPr>
          <m:t>BFI</m:t>
        </m:r>
      </m:oMath>
      <w:r w:rsidRPr="00410D22">
        <w:t xml:space="preserve"> and </w:t>
      </w:r>
      <m:oMath>
        <m:r>
          <w:rPr>
            <w:rFonts w:ascii="Cambria Math" w:hAnsi="Cambria Math"/>
            <w:lang w:val="en-GB"/>
          </w:rPr>
          <m:t>BVI</m:t>
        </m:r>
      </m:oMath>
      <w:r>
        <w:rPr>
          <w:lang w:val="en-GB"/>
        </w:rPr>
        <w:t>. The correlations are reported on Tab. 2</w:t>
      </w:r>
      <w:r w:rsidR="00FF5612">
        <w:rPr>
          <w:lang w:val="en-GB"/>
        </w:rPr>
        <w:t>. Moreover, the computational time required by the full VB framework (clustering, priors estimation, pixel by pixel parameter estimation) is only slightly higher than NLLS approach (0.07 seconds per pixel versus 0.05 seconds per pixel). However, when considering the amount of estimates that have to be discarded since they are unreliable, by considering the computational time required per reliable estimate, the VB approach halves the time of NLLS (0.11 seconds per reliable estimate versus 0.25 seconds per reliable estimate)</w:t>
      </w:r>
    </w:p>
    <w:p w14:paraId="73F0B380" w14:textId="77777777" w:rsidR="00682FFB" w:rsidRDefault="00682FFB" w:rsidP="00682FFB">
      <w:pPr>
        <w:jc w:val="both"/>
        <w:rPr>
          <w:lang w:val="en-GB"/>
        </w:rPr>
      </w:pPr>
    </w:p>
    <w:tbl>
      <w:tblPr>
        <w:tblStyle w:val="Grigliatabella"/>
        <w:tblW w:w="0" w:type="auto"/>
        <w:jc w:val="center"/>
        <w:tblLook w:val="04A0" w:firstRow="1" w:lastRow="0" w:firstColumn="1" w:lastColumn="0" w:noHBand="0" w:noVBand="1"/>
      </w:tblPr>
      <w:tblGrid>
        <w:gridCol w:w="1363"/>
        <w:gridCol w:w="819"/>
        <w:gridCol w:w="939"/>
        <w:gridCol w:w="719"/>
        <w:gridCol w:w="702"/>
        <w:gridCol w:w="850"/>
        <w:gridCol w:w="831"/>
        <w:gridCol w:w="734"/>
        <w:gridCol w:w="734"/>
        <w:gridCol w:w="730"/>
        <w:gridCol w:w="649"/>
        <w:gridCol w:w="649"/>
      </w:tblGrid>
      <w:tr w:rsidR="00682FFB" w14:paraId="4BE04CCC" w14:textId="77777777" w:rsidTr="00682FFB">
        <w:trPr>
          <w:jc w:val="center"/>
        </w:trPr>
        <w:tc>
          <w:tcPr>
            <w:tcW w:w="1363" w:type="dxa"/>
          </w:tcPr>
          <w:p w14:paraId="74232C69" w14:textId="77777777" w:rsidR="00682FFB" w:rsidRDefault="00682FFB" w:rsidP="00682FFB">
            <w:pPr>
              <w:jc w:val="both"/>
            </w:pPr>
          </w:p>
        </w:tc>
        <w:tc>
          <w:tcPr>
            <w:tcW w:w="819" w:type="dxa"/>
          </w:tcPr>
          <w:p w14:paraId="046B9C2E" w14:textId="77777777" w:rsidR="00682FFB" w:rsidRPr="00576C83" w:rsidRDefault="00BD28ED" w:rsidP="00682FFB">
            <w:pPr>
              <w:jc w:val="center"/>
              <w:rPr>
                <w:b/>
              </w:rPr>
            </w:pPr>
            <m:oMathPara>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0</m:t>
                    </m:r>
                  </m:sub>
                </m:sSub>
              </m:oMath>
            </m:oMathPara>
          </w:p>
        </w:tc>
        <w:tc>
          <w:tcPr>
            <w:tcW w:w="939" w:type="dxa"/>
          </w:tcPr>
          <w:p w14:paraId="2F5330B5" w14:textId="77777777" w:rsidR="00682FFB" w:rsidRPr="00576C83" w:rsidRDefault="00682FFB" w:rsidP="00682FFB">
            <w:pPr>
              <w:jc w:val="center"/>
              <w:rPr>
                <w:b/>
              </w:rPr>
            </w:pPr>
            <m:oMathPara>
              <m:oMath>
                <m:r>
                  <w:rPr>
                    <w:rFonts w:ascii="Cambria Math" w:hAnsi="Cambria Math"/>
                    <w:lang w:val="en-GB"/>
                  </w:rPr>
                  <m:t>α</m:t>
                </m:r>
              </m:oMath>
            </m:oMathPara>
          </w:p>
        </w:tc>
        <w:tc>
          <w:tcPr>
            <w:tcW w:w="719" w:type="dxa"/>
          </w:tcPr>
          <w:p w14:paraId="258058BC" w14:textId="77777777" w:rsidR="00682FFB" w:rsidRDefault="00BD28ED" w:rsidP="00682FFB">
            <w:pPr>
              <w:jc w:val="center"/>
              <w:rPr>
                <w:lang w:val="en-GB"/>
              </w:rPr>
            </w:pPr>
            <m:oMathPara>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oMath>
            </m:oMathPara>
          </w:p>
        </w:tc>
        <w:tc>
          <w:tcPr>
            <w:tcW w:w="702" w:type="dxa"/>
          </w:tcPr>
          <w:p w14:paraId="47D8FAFD" w14:textId="77777777" w:rsidR="00682FFB" w:rsidRDefault="00682FFB" w:rsidP="00682FFB">
            <w:pPr>
              <w:jc w:val="center"/>
              <w:rPr>
                <w:lang w:val="en-GB"/>
              </w:rPr>
            </w:pPr>
            <m:oMathPara>
              <m:oMath>
                <m:r>
                  <w:rPr>
                    <w:rFonts w:ascii="Cambria Math" w:hAnsi="Cambria Math"/>
                    <w:lang w:val="en-GB"/>
                  </w:rPr>
                  <m:t>β</m:t>
                </m:r>
              </m:oMath>
            </m:oMathPara>
          </w:p>
        </w:tc>
        <w:tc>
          <w:tcPr>
            <w:tcW w:w="850" w:type="dxa"/>
          </w:tcPr>
          <w:p w14:paraId="6A219BD1" w14:textId="77777777" w:rsidR="00682FFB" w:rsidRDefault="00BD28ED" w:rsidP="00682FFB">
            <w:pPr>
              <w:jc w:val="center"/>
              <w:rPr>
                <w:lang w:val="en-GB"/>
              </w:rPr>
            </w:pPr>
            <m:oMathPara>
              <m:oMath>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peak</m:t>
                    </m:r>
                  </m:sub>
                </m:sSub>
              </m:oMath>
            </m:oMathPara>
          </w:p>
        </w:tc>
        <w:tc>
          <w:tcPr>
            <w:tcW w:w="831" w:type="dxa"/>
          </w:tcPr>
          <w:p w14:paraId="26638DF3" w14:textId="77777777" w:rsidR="00682FFB" w:rsidRDefault="00BD28ED" w:rsidP="00682FFB">
            <w:pPr>
              <w:jc w:val="center"/>
              <w:rPr>
                <w:lang w:val="en-GB"/>
              </w:rPr>
            </w:pPr>
            <m:oMathPara>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peak</m:t>
                    </m:r>
                  </m:sub>
                </m:sSub>
              </m:oMath>
            </m:oMathPara>
          </w:p>
        </w:tc>
        <w:tc>
          <w:tcPr>
            <w:tcW w:w="734" w:type="dxa"/>
          </w:tcPr>
          <w:p w14:paraId="544961C4" w14:textId="77777777" w:rsidR="00682FFB" w:rsidRDefault="00BD28ED" w:rsidP="00682FFB">
            <w:pPr>
              <w:jc w:val="center"/>
              <w:rPr>
                <w:lang w:val="en-GB"/>
              </w:rPr>
            </w:pPr>
            <m:oMathPara>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raise</m:t>
                    </m:r>
                  </m:sub>
                </m:sSub>
              </m:oMath>
            </m:oMathPara>
          </w:p>
        </w:tc>
        <w:tc>
          <w:tcPr>
            <w:tcW w:w="734" w:type="dxa"/>
          </w:tcPr>
          <w:p w14:paraId="1E3888C7" w14:textId="77777777" w:rsidR="00682FFB" w:rsidRDefault="00BD28ED" w:rsidP="00682FFB">
            <w:pPr>
              <w:jc w:val="center"/>
              <w:rPr>
                <w:lang w:val="en-GB"/>
              </w:rPr>
            </w:pPr>
            <m:oMathPara>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wash</m:t>
                    </m:r>
                  </m:sub>
                </m:sSub>
              </m:oMath>
            </m:oMathPara>
          </w:p>
        </w:tc>
        <w:tc>
          <w:tcPr>
            <w:tcW w:w="730" w:type="dxa"/>
          </w:tcPr>
          <w:p w14:paraId="79E3F555" w14:textId="77777777" w:rsidR="00682FFB" w:rsidRDefault="00682FFB" w:rsidP="00682FFB">
            <w:pPr>
              <w:jc w:val="center"/>
              <w:rPr>
                <w:lang w:val="en-GB"/>
              </w:rPr>
            </w:pPr>
            <w:r>
              <w:rPr>
                <w:lang w:val="en-GB"/>
              </w:rPr>
              <w:t>MTT</w:t>
            </w:r>
          </w:p>
        </w:tc>
        <w:tc>
          <w:tcPr>
            <w:tcW w:w="649" w:type="dxa"/>
          </w:tcPr>
          <w:p w14:paraId="3947C32D" w14:textId="77777777" w:rsidR="00682FFB" w:rsidRDefault="00682FFB" w:rsidP="00682FFB">
            <w:pPr>
              <w:jc w:val="center"/>
              <w:rPr>
                <w:lang w:val="en-GB"/>
              </w:rPr>
            </w:pPr>
            <w:r>
              <w:rPr>
                <w:lang w:val="en-GB"/>
              </w:rPr>
              <w:t>BFI</w:t>
            </w:r>
          </w:p>
        </w:tc>
        <w:tc>
          <w:tcPr>
            <w:tcW w:w="649" w:type="dxa"/>
          </w:tcPr>
          <w:p w14:paraId="11177496" w14:textId="77777777" w:rsidR="00682FFB" w:rsidRDefault="00682FFB" w:rsidP="00682FFB">
            <w:pPr>
              <w:jc w:val="center"/>
              <w:rPr>
                <w:lang w:val="en-GB"/>
              </w:rPr>
            </w:pPr>
            <w:r>
              <w:rPr>
                <w:lang w:val="en-GB"/>
              </w:rPr>
              <w:t>BVI</w:t>
            </w:r>
          </w:p>
        </w:tc>
      </w:tr>
      <w:tr w:rsidR="00682FFB" w14:paraId="00D00753" w14:textId="77777777" w:rsidTr="00682FFB">
        <w:trPr>
          <w:jc w:val="center"/>
        </w:trPr>
        <w:tc>
          <w:tcPr>
            <w:tcW w:w="1363" w:type="dxa"/>
          </w:tcPr>
          <w:p w14:paraId="76EF11B0" w14:textId="77777777" w:rsidR="00682FFB" w:rsidRDefault="00682FFB" w:rsidP="00682FFB">
            <w:pPr>
              <w:jc w:val="center"/>
            </w:pPr>
            <w:r>
              <w:t>r</w:t>
            </w:r>
          </w:p>
        </w:tc>
        <w:tc>
          <w:tcPr>
            <w:tcW w:w="819" w:type="dxa"/>
          </w:tcPr>
          <w:p w14:paraId="4C867623" w14:textId="77777777" w:rsidR="00682FFB" w:rsidRDefault="00682FFB" w:rsidP="00682FFB">
            <w:pPr>
              <w:jc w:val="both"/>
            </w:pPr>
            <w:r>
              <w:t>0.99</w:t>
            </w:r>
          </w:p>
        </w:tc>
        <w:tc>
          <w:tcPr>
            <w:tcW w:w="939" w:type="dxa"/>
          </w:tcPr>
          <w:p w14:paraId="5D6EF774" w14:textId="77777777" w:rsidR="00682FFB" w:rsidRDefault="00682FFB" w:rsidP="00682FFB">
            <w:pPr>
              <w:jc w:val="both"/>
            </w:pPr>
            <w:r>
              <w:t>0.82</w:t>
            </w:r>
          </w:p>
        </w:tc>
        <w:tc>
          <w:tcPr>
            <w:tcW w:w="719" w:type="dxa"/>
          </w:tcPr>
          <w:p w14:paraId="0517F5B6" w14:textId="77777777" w:rsidR="00682FFB" w:rsidRDefault="00682FFB" w:rsidP="00682FFB">
            <w:pPr>
              <w:jc w:val="both"/>
            </w:pPr>
            <w:r>
              <w:t>0.85</w:t>
            </w:r>
          </w:p>
        </w:tc>
        <w:tc>
          <w:tcPr>
            <w:tcW w:w="702" w:type="dxa"/>
          </w:tcPr>
          <w:p w14:paraId="0339EF0F" w14:textId="77777777" w:rsidR="00682FFB" w:rsidRDefault="00682FFB" w:rsidP="00682FFB">
            <w:pPr>
              <w:jc w:val="both"/>
            </w:pPr>
            <w:r>
              <w:t>0.85</w:t>
            </w:r>
          </w:p>
        </w:tc>
        <w:tc>
          <w:tcPr>
            <w:tcW w:w="850" w:type="dxa"/>
          </w:tcPr>
          <w:p w14:paraId="6094BECE" w14:textId="77777777" w:rsidR="00682FFB" w:rsidRDefault="00682FFB" w:rsidP="00682FFB">
            <w:pPr>
              <w:jc w:val="both"/>
            </w:pPr>
            <w:r>
              <w:t>0.99</w:t>
            </w:r>
          </w:p>
        </w:tc>
        <w:tc>
          <w:tcPr>
            <w:tcW w:w="831" w:type="dxa"/>
          </w:tcPr>
          <w:p w14:paraId="4568D30F" w14:textId="77777777" w:rsidR="00682FFB" w:rsidRDefault="00682FFB" w:rsidP="00682FFB">
            <w:pPr>
              <w:jc w:val="both"/>
            </w:pPr>
            <w:r>
              <w:t>0.99</w:t>
            </w:r>
          </w:p>
        </w:tc>
        <w:tc>
          <w:tcPr>
            <w:tcW w:w="734" w:type="dxa"/>
          </w:tcPr>
          <w:p w14:paraId="6175B858" w14:textId="77777777" w:rsidR="00682FFB" w:rsidRDefault="00682FFB" w:rsidP="00682FFB">
            <w:pPr>
              <w:jc w:val="both"/>
            </w:pPr>
            <w:r>
              <w:t>0.94</w:t>
            </w:r>
          </w:p>
        </w:tc>
        <w:tc>
          <w:tcPr>
            <w:tcW w:w="734" w:type="dxa"/>
          </w:tcPr>
          <w:p w14:paraId="7C2DF643" w14:textId="77777777" w:rsidR="00682FFB" w:rsidRDefault="00682FFB" w:rsidP="00682FFB">
            <w:pPr>
              <w:jc w:val="both"/>
            </w:pPr>
            <w:r>
              <w:t>0.94</w:t>
            </w:r>
          </w:p>
        </w:tc>
        <w:tc>
          <w:tcPr>
            <w:tcW w:w="730" w:type="dxa"/>
          </w:tcPr>
          <w:p w14:paraId="0A4D5092" w14:textId="77777777" w:rsidR="00682FFB" w:rsidRDefault="00682FFB" w:rsidP="00682FFB">
            <w:pPr>
              <w:jc w:val="both"/>
            </w:pPr>
            <w:r>
              <w:t>0.95</w:t>
            </w:r>
          </w:p>
        </w:tc>
        <w:tc>
          <w:tcPr>
            <w:tcW w:w="649" w:type="dxa"/>
          </w:tcPr>
          <w:p w14:paraId="531897A0" w14:textId="77777777" w:rsidR="00682FFB" w:rsidRDefault="00682FFB" w:rsidP="00682FFB">
            <w:pPr>
              <w:jc w:val="both"/>
            </w:pPr>
            <w:r>
              <w:t>0.97</w:t>
            </w:r>
          </w:p>
        </w:tc>
        <w:tc>
          <w:tcPr>
            <w:tcW w:w="649" w:type="dxa"/>
          </w:tcPr>
          <w:p w14:paraId="717DC3DE" w14:textId="77777777" w:rsidR="00682FFB" w:rsidRDefault="00682FFB" w:rsidP="00682FFB">
            <w:pPr>
              <w:keepNext/>
              <w:jc w:val="both"/>
            </w:pPr>
            <w:r>
              <w:t>0.98</w:t>
            </w:r>
          </w:p>
        </w:tc>
      </w:tr>
    </w:tbl>
    <w:p w14:paraId="47B5AF61" w14:textId="77777777" w:rsidR="00FF5612" w:rsidRDefault="00682FFB" w:rsidP="00FF5612">
      <w:pPr>
        <w:pStyle w:val="Didascalia"/>
        <w:jc w:val="center"/>
      </w:pPr>
      <w:r>
        <w:t xml:space="preserve">Tab. </w:t>
      </w:r>
      <w:r>
        <w:fldChar w:fldCharType="begin"/>
      </w:r>
      <w:r>
        <w:instrText xml:space="preserve"> SEQ Tab. \* ARABIC </w:instrText>
      </w:r>
      <w:r>
        <w:fldChar w:fldCharType="separate"/>
      </w:r>
      <w:r>
        <w:rPr>
          <w:noProof/>
        </w:rPr>
        <w:t>2</w:t>
      </w:r>
      <w:r>
        <w:fldChar w:fldCharType="end"/>
      </w:r>
      <w:r>
        <w:t xml:space="preserve"> Pearson correlation between the NLLS and the VB parameter estimates</w:t>
      </w:r>
    </w:p>
    <w:p w14:paraId="2015E6DF" w14:textId="77777777" w:rsidR="005102A7" w:rsidRDefault="005102A7" w:rsidP="005102A7">
      <w:pPr>
        <w:pStyle w:val="Titolo1"/>
        <w:numPr>
          <w:ilvl w:val="0"/>
          <w:numId w:val="0"/>
        </w:numPr>
        <w:spacing w:before="0" w:after="0"/>
        <w:jc w:val="left"/>
      </w:pPr>
      <w:r>
        <w:t>New or breakthrough work to be presented</w:t>
      </w:r>
    </w:p>
    <w:p w14:paraId="0346B4A9" w14:textId="77777777" w:rsidR="005102A7" w:rsidRPr="005102A7" w:rsidRDefault="00682FFB" w:rsidP="005102A7">
      <w:pPr>
        <w:pStyle w:val="Titolo1"/>
        <w:numPr>
          <w:ilvl w:val="0"/>
          <w:numId w:val="0"/>
        </w:numPr>
        <w:spacing w:before="0" w:after="0"/>
        <w:jc w:val="left"/>
        <w:rPr>
          <w:smallCaps w:val="0"/>
          <w:kern w:val="0"/>
        </w:rPr>
      </w:pPr>
      <w:r>
        <w:rPr>
          <w:smallCaps w:val="0"/>
          <w:kern w:val="0"/>
        </w:rPr>
        <w:t>A Bayesian approach has been proposed for the first time on contrast-enhanced ultrasound data, and evaluated against the classical non-linear least squares method. Automatic setting and patient-specific priors are derived from the CEUS data</w:t>
      </w:r>
      <w:r w:rsidR="00FF5612">
        <w:rPr>
          <w:smallCaps w:val="0"/>
          <w:kern w:val="0"/>
        </w:rPr>
        <w:t>.</w:t>
      </w:r>
      <w:r>
        <w:rPr>
          <w:smallCaps w:val="0"/>
          <w:kern w:val="0"/>
        </w:rPr>
        <w:t xml:space="preserve"> </w:t>
      </w:r>
    </w:p>
    <w:p w14:paraId="4A8D5AFC" w14:textId="77777777" w:rsidR="005102A7" w:rsidRPr="009A4C62" w:rsidRDefault="005102A7" w:rsidP="005102A7"/>
    <w:p w14:paraId="2BE85A1B" w14:textId="77777777" w:rsidR="005102A7" w:rsidRDefault="005102A7" w:rsidP="005102A7">
      <w:pPr>
        <w:pStyle w:val="Titolo1"/>
        <w:numPr>
          <w:ilvl w:val="0"/>
          <w:numId w:val="0"/>
        </w:numPr>
        <w:spacing w:before="0" w:after="0"/>
        <w:jc w:val="left"/>
      </w:pPr>
      <w:r>
        <w:t>Conclusions</w:t>
      </w:r>
    </w:p>
    <w:p w14:paraId="0BD57F26" w14:textId="77777777" w:rsidR="005102A7" w:rsidRDefault="005102A7" w:rsidP="005102A7">
      <w:pPr>
        <w:jc w:val="both"/>
      </w:pPr>
      <w:r w:rsidRPr="005102A7">
        <w:t xml:space="preserve">The proposed </w:t>
      </w:r>
      <w:r w:rsidR="00FF5612">
        <w:t xml:space="preserve">Bayesian </w:t>
      </w:r>
      <w:r w:rsidRPr="005102A7">
        <w:t xml:space="preserve">technique </w:t>
      </w:r>
      <w:r w:rsidR="00FF5612">
        <w:t xml:space="preserve">for estimating perfusion parameters from contrast-enhanced ultrasound data proved to be reliable with respect to the gold-standard non-linear least squares with respect to the agreement of the estimated parameter. Additionally, it proved to be more robust, providing </w:t>
      </w:r>
      <w:r w:rsidR="005E017E">
        <w:t xml:space="preserve">a larger amount of reliable estimate in the same amount of time required by a NLLS analysis. </w:t>
      </w:r>
    </w:p>
    <w:p w14:paraId="187B9745" w14:textId="77777777" w:rsidR="005E017E" w:rsidRDefault="005E017E" w:rsidP="005102A7">
      <w:pPr>
        <w:pStyle w:val="ReferenceHead"/>
        <w:spacing w:before="0" w:after="0"/>
        <w:jc w:val="left"/>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9"/>
        <w:gridCol w:w="4860"/>
      </w:tblGrid>
      <w:tr w:rsidR="00A71C73" w14:paraId="1A05CD90" w14:textId="77777777" w:rsidTr="0054744A">
        <w:trPr>
          <w:jc w:val="center"/>
        </w:trPr>
        <w:tc>
          <w:tcPr>
            <w:tcW w:w="4859" w:type="dxa"/>
          </w:tcPr>
          <w:p w14:paraId="5866E9F6" w14:textId="77777777" w:rsidR="00A71C73" w:rsidRDefault="002B6904" w:rsidP="00A71C73">
            <w:pPr>
              <w:pStyle w:val="ReferenceHead"/>
              <w:spacing w:before="0" w:after="0"/>
            </w:pPr>
            <w:r>
              <w:rPr>
                <w:noProof/>
                <w:lang w:val="it-IT" w:eastAsia="it-IT"/>
              </w:rPr>
              <mc:AlternateContent>
                <mc:Choice Requires="wps">
                  <w:drawing>
                    <wp:anchor distT="0" distB="0" distL="114300" distR="114300" simplePos="0" relativeHeight="251659264" behindDoc="0" locked="0" layoutInCell="1" allowOverlap="1" wp14:anchorId="61FF4B1F" wp14:editId="19F1C90B">
                      <wp:simplePos x="0" y="0"/>
                      <wp:positionH relativeFrom="column">
                        <wp:posOffset>1532255</wp:posOffset>
                      </wp:positionH>
                      <wp:positionV relativeFrom="paragraph">
                        <wp:posOffset>727075</wp:posOffset>
                      </wp:positionV>
                      <wp:extent cx="533400" cy="247650"/>
                      <wp:effectExtent l="0" t="9525" r="9525" b="9525"/>
                      <wp:wrapNone/>
                      <wp:docPr id="7" name="Freccia a destra 7"/>
                      <wp:cNvGraphicFramePr/>
                      <a:graphic xmlns:a="http://schemas.openxmlformats.org/drawingml/2006/main">
                        <a:graphicData uri="http://schemas.microsoft.com/office/word/2010/wordprocessingShape">
                          <wps:wsp>
                            <wps:cNvSpPr/>
                            <wps:spPr>
                              <a:xfrm rot="15491249">
                                <a:off x="0" y="0"/>
                                <a:ext cx="533400" cy="247650"/>
                              </a:xfrm>
                              <a:prstGeom prs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type w14:anchorId="2E05FB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7" o:spid="_x0000_s1026" type="#_x0000_t13" style="position:absolute;margin-left:120.65pt;margin-top:57.25pt;width:42pt;height:19.5pt;rotation:-667238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" adj="16586" fillcolor="white [3212]" stroked="f" strokeweight="2pt"/>
                  </w:pict>
                </mc:Fallback>
              </mc:AlternateContent>
            </w:r>
            <w:r w:rsidR="00A71C73">
              <w:rPr>
                <w:noProof/>
                <w:lang w:val="it-IT" w:eastAsia="it-IT"/>
              </w:rPr>
              <w:drawing>
                <wp:inline distT="0" distB="0" distL="0" distR="0" wp14:anchorId="6BBA6A3C" wp14:editId="698A6553">
                  <wp:extent cx="2880000" cy="1665921"/>
                  <wp:effectExtent l="0" t="0" r="0" b="0"/>
                  <wp:docPr id="3" name="Immagine 3" descr="C:\Users\Enrico\AppData\Local\Microsoft\Windows\INetCache\Content.Word\Peluso_NL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rico\AppData\Local\Microsoft\Windows\INetCache\Content.Word\Peluso_NLLS.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730" t="21953" r="21286" b="10963"/>
                          <a:stretch/>
                        </pic:blipFill>
                        <pic:spPr bwMode="auto">
                          <a:xfrm>
                            <a:off x="0" y="0"/>
                            <a:ext cx="2880000" cy="16659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60" w:type="dxa"/>
          </w:tcPr>
          <w:p w14:paraId="7F2A6F89" w14:textId="77777777" w:rsidR="00A71C73" w:rsidRDefault="00A71C73" w:rsidP="00A71C73">
            <w:pPr>
              <w:pStyle w:val="ReferenceHead"/>
              <w:spacing w:before="0" w:after="0"/>
            </w:pPr>
            <w:r>
              <w:rPr>
                <w:noProof/>
                <w:lang w:val="it-IT" w:eastAsia="it-IT"/>
              </w:rPr>
              <w:drawing>
                <wp:inline distT="0" distB="0" distL="0" distR="0" wp14:anchorId="7D5DFFC9" wp14:editId="1A2AABAC">
                  <wp:extent cx="2880000" cy="1664058"/>
                  <wp:effectExtent l="0" t="0" r="0" b="0"/>
                  <wp:docPr id="4" name="Immagine 4" descr="C:\Users\Enrico\AppData\Local\Microsoft\Windows\INetCache\Content.Word\Peluso_V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nrico\AppData\Local\Microsoft\Windows\INetCache\Content.Word\Peluso_VB.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574" t="21654" r="21175" b="10963"/>
                          <a:stretch/>
                        </pic:blipFill>
                        <pic:spPr bwMode="auto">
                          <a:xfrm>
                            <a:off x="0" y="0"/>
                            <a:ext cx="2880000" cy="16640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744A" w14:paraId="19FFCC1E" w14:textId="77777777" w:rsidTr="0054744A">
        <w:trPr>
          <w:jc w:val="center"/>
        </w:trPr>
        <w:tc>
          <w:tcPr>
            <w:tcW w:w="4859" w:type="dxa"/>
          </w:tcPr>
          <w:p w14:paraId="3AEDAE4C" w14:textId="77777777" w:rsidR="0054744A" w:rsidRDefault="0054744A" w:rsidP="00A71C73">
            <w:pPr>
              <w:pStyle w:val="ReferenceHead"/>
              <w:spacing w:before="0" w:after="0"/>
              <w:rPr>
                <w:noProof/>
                <w:lang w:val="it-IT" w:eastAsia="it-IT"/>
              </w:rPr>
            </w:pPr>
          </w:p>
        </w:tc>
        <w:tc>
          <w:tcPr>
            <w:tcW w:w="4860" w:type="dxa"/>
          </w:tcPr>
          <w:p w14:paraId="4B4465BC" w14:textId="77777777" w:rsidR="0054744A" w:rsidRDefault="0054744A" w:rsidP="00A71C73">
            <w:pPr>
              <w:pStyle w:val="ReferenceHead"/>
              <w:spacing w:before="0" w:after="0"/>
              <w:rPr>
                <w:noProof/>
                <w:lang w:val="it-IT" w:eastAsia="it-IT"/>
              </w:rPr>
            </w:pPr>
          </w:p>
        </w:tc>
      </w:tr>
      <w:tr w:rsidR="00A71C73" w14:paraId="443BF651" w14:textId="77777777" w:rsidTr="0054744A">
        <w:trPr>
          <w:jc w:val="center"/>
        </w:trPr>
        <w:tc>
          <w:tcPr>
            <w:tcW w:w="4859" w:type="dxa"/>
          </w:tcPr>
          <w:p w14:paraId="6BABCB47" w14:textId="77777777" w:rsidR="00A71C73" w:rsidRDefault="002B6904" w:rsidP="00A71C73">
            <w:pPr>
              <w:pStyle w:val="ReferenceHead"/>
              <w:spacing w:before="0" w:after="0"/>
            </w:pPr>
            <w:r>
              <w:rPr>
                <w:noProof/>
                <w:lang w:val="it-IT" w:eastAsia="it-IT"/>
              </w:rPr>
              <mc:AlternateContent>
                <mc:Choice Requires="wps">
                  <w:drawing>
                    <wp:anchor distT="0" distB="0" distL="114300" distR="114300" simplePos="0" relativeHeight="251663360" behindDoc="0" locked="0" layoutInCell="1" allowOverlap="1" wp14:anchorId="72089D74" wp14:editId="4F8D5F47">
                      <wp:simplePos x="0" y="0"/>
                      <wp:positionH relativeFrom="column">
                        <wp:posOffset>1328419</wp:posOffset>
                      </wp:positionH>
                      <wp:positionV relativeFrom="paragraph">
                        <wp:posOffset>170815</wp:posOffset>
                      </wp:positionV>
                      <wp:extent cx="533400" cy="247650"/>
                      <wp:effectExtent l="0" t="114300" r="0" b="76200"/>
                      <wp:wrapNone/>
                      <wp:docPr id="10" name="Freccia a destra 10"/>
                      <wp:cNvGraphicFramePr/>
                      <a:graphic xmlns:a="http://schemas.openxmlformats.org/drawingml/2006/main">
                        <a:graphicData uri="http://schemas.microsoft.com/office/word/2010/wordprocessingShape">
                          <wps:wsp>
                            <wps:cNvSpPr/>
                            <wps:spPr>
                              <a:xfrm rot="8181680">
                                <a:off x="0" y="0"/>
                                <a:ext cx="533400" cy="247650"/>
                              </a:xfrm>
                              <a:prstGeom prs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24C5CE9" id="Freccia a destra 10" o:spid="_x0000_s1026" type="#_x0000_t13" style="position:absolute;margin-left:104.6pt;margin-top:13.45pt;width:42pt;height:19.5pt;rotation:893657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" adj="16586" fillcolor="white [3212]" stroked="f" strokeweight="2pt"/>
                  </w:pict>
                </mc:Fallback>
              </mc:AlternateContent>
            </w:r>
            <w:r>
              <w:rPr>
                <w:noProof/>
                <w:lang w:val="it-IT" w:eastAsia="it-IT"/>
              </w:rPr>
              <mc:AlternateContent>
                <mc:Choice Requires="wps">
                  <w:drawing>
                    <wp:anchor distT="0" distB="0" distL="114300" distR="114300" simplePos="0" relativeHeight="251661312" behindDoc="0" locked="0" layoutInCell="1" allowOverlap="1" wp14:anchorId="7D8D159C" wp14:editId="2882F450">
                      <wp:simplePos x="0" y="0"/>
                      <wp:positionH relativeFrom="column">
                        <wp:posOffset>1928495</wp:posOffset>
                      </wp:positionH>
                      <wp:positionV relativeFrom="paragraph">
                        <wp:posOffset>532764</wp:posOffset>
                      </wp:positionV>
                      <wp:extent cx="533400" cy="247650"/>
                      <wp:effectExtent l="0" t="9525" r="47625" b="9525"/>
                      <wp:wrapNone/>
                      <wp:docPr id="9" name="Freccia a destra 9"/>
                      <wp:cNvGraphicFramePr/>
                      <a:graphic xmlns:a="http://schemas.openxmlformats.org/drawingml/2006/main">
                        <a:graphicData uri="http://schemas.microsoft.com/office/word/2010/wordprocessingShape">
                          <wps:wsp>
                            <wps:cNvSpPr/>
                            <wps:spPr>
                              <a:xfrm rot="4595257">
                                <a:off x="0" y="0"/>
                                <a:ext cx="533400" cy="247650"/>
                              </a:xfrm>
                              <a:prstGeom prs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AC76872" id="Freccia a destra 9" o:spid="_x0000_s1026" type="#_x0000_t13" style="position:absolute;margin-left:151.85pt;margin-top:41.95pt;width:42pt;height:19.5pt;rotation:501924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" adj="16586" fillcolor="white [3212]" stroked="f" strokeweight="2pt"/>
                  </w:pict>
                </mc:Fallback>
              </mc:AlternateContent>
            </w:r>
            <w:r w:rsidR="00A71C73">
              <w:rPr>
                <w:smallCaps w:val="0"/>
                <w:noProof/>
                <w:lang w:val="it-IT" w:eastAsia="it-IT"/>
              </w:rPr>
              <w:drawing>
                <wp:inline distT="0" distB="0" distL="0" distR="0" wp14:anchorId="42E3779B" wp14:editId="2B704748">
                  <wp:extent cx="2880000" cy="1707020"/>
                  <wp:effectExtent l="0" t="0" r="0" b="7620"/>
                  <wp:docPr id="5" name="Immagine 5" descr="C:\Users\Enrico\AppData\Local\Microsoft\Windows\INetCache\Content.Word\Bacchin_NL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nrico\AppData\Local\Microsoft\Windows\INetCache\Content.Word\Bacchin_NLLS.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196" t="21627" r="15945" b="10950"/>
                          <a:stretch/>
                        </pic:blipFill>
                        <pic:spPr bwMode="auto">
                          <a:xfrm>
                            <a:off x="0" y="0"/>
                            <a:ext cx="2880000" cy="17070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60" w:type="dxa"/>
          </w:tcPr>
          <w:p w14:paraId="38A244F3" w14:textId="77777777" w:rsidR="00A71C73" w:rsidRDefault="00A71C73" w:rsidP="00A71C73">
            <w:pPr>
              <w:pStyle w:val="ReferenceHead"/>
              <w:spacing w:before="0" w:after="0"/>
            </w:pPr>
            <w:r>
              <w:rPr>
                <w:smallCaps w:val="0"/>
                <w:noProof/>
                <w:lang w:val="it-IT" w:eastAsia="it-IT"/>
              </w:rPr>
              <w:drawing>
                <wp:inline distT="0" distB="0" distL="0" distR="0" wp14:anchorId="0D6B640F" wp14:editId="6BEA5130">
                  <wp:extent cx="2880000" cy="1674267"/>
                  <wp:effectExtent l="0" t="0" r="0" b="2540"/>
                  <wp:docPr id="6" name="Immagine 6" descr="C:\Users\Enrico\AppData\Local\Microsoft\Windows\INetCache\Content.Word\Bacchin_V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nrico\AppData\Local\Microsoft\Windows\INetCache\Content.Word\Bacchin_VB.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849" t="22850" r="15919" b="10632"/>
                          <a:stretch/>
                        </pic:blipFill>
                        <pic:spPr bwMode="auto">
                          <a:xfrm>
                            <a:off x="0" y="0"/>
                            <a:ext cx="2880000" cy="16742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656BAC" w14:textId="77777777" w:rsidR="00A71C73" w:rsidRDefault="00A71C73" w:rsidP="00A71C73">
      <w:pPr>
        <w:pStyle w:val="Didascalia"/>
      </w:pPr>
      <w:r>
        <w:t xml:space="preserve">Figure </w:t>
      </w:r>
      <w:r>
        <w:fldChar w:fldCharType="begin"/>
      </w:r>
      <w:r>
        <w:instrText xml:space="preserve"> SEQ Figure \* ARABIC </w:instrText>
      </w:r>
      <w:r>
        <w:fldChar w:fldCharType="separate"/>
      </w:r>
      <w:r>
        <w:rPr>
          <w:noProof/>
        </w:rPr>
        <w:t>1</w:t>
      </w:r>
      <w:r>
        <w:fldChar w:fldCharType="end"/>
      </w:r>
      <w:r>
        <w:t xml:space="preserve"> Representative results of </w:t>
      </w:r>
      <m:oMath>
        <m:sSub>
          <m:sSubPr>
            <m:ctrlPr>
              <w:rPr>
                <w:rFonts w:ascii="Cambria Math" w:hAnsi="Cambria Math"/>
                <w:i/>
                <w:lang w:val="en-GB"/>
              </w:rPr>
            </m:ctrlPr>
          </m:sSubPr>
          <m:e>
            <m:r>
              <m:rPr>
                <m:sty m:val="bi"/>
              </m:rPr>
              <w:rPr>
                <w:rFonts w:ascii="Cambria Math" w:hAnsi="Cambria Math"/>
                <w:lang w:val="en-GB"/>
              </w:rPr>
              <m:t>G</m:t>
            </m:r>
          </m:e>
          <m:sub>
            <m:r>
              <m:rPr>
                <m:sty m:val="bi"/>
              </m:rPr>
              <w:rPr>
                <w:rFonts w:ascii="Cambria Math" w:hAnsi="Cambria Math"/>
                <w:lang w:val="en-GB"/>
              </w:rPr>
              <m:t>peak</m:t>
            </m:r>
          </m:sub>
        </m:sSub>
      </m:oMath>
      <w:r>
        <w:rPr>
          <w:lang w:val="en-GB"/>
        </w:rPr>
        <w:t xml:space="preserve"> parametric mapping obtained with NLLS (left panels) and VB (right panels) on two different patients</w:t>
      </w:r>
      <w:r w:rsidR="002B6904">
        <w:rPr>
          <w:lang w:val="en-GB"/>
        </w:rPr>
        <w:t>. The arrows show the region where the NLLS failed the most with respect to VB.</w:t>
      </w:r>
    </w:p>
    <w:p w14:paraId="1EC2FF52" w14:textId="77777777" w:rsidR="005102A7" w:rsidRDefault="005102A7" w:rsidP="005102A7">
      <w:pPr>
        <w:pStyle w:val="ReferenceHead"/>
        <w:spacing w:before="0" w:after="0"/>
        <w:jc w:val="left"/>
      </w:pPr>
      <w:r>
        <w:t>Statement of originality</w:t>
      </w:r>
    </w:p>
    <w:p w14:paraId="39C9C056" w14:textId="77777777" w:rsidR="005102A7" w:rsidRDefault="005102A7" w:rsidP="005102A7">
      <w:pPr>
        <w:jc w:val="both"/>
      </w:pPr>
      <w:r>
        <w:t>This study has not been submitted, published, or presented elsewhere.</w:t>
      </w:r>
    </w:p>
    <w:p w14:paraId="0BE46B07" w14:textId="77777777" w:rsidR="005C38FB" w:rsidRDefault="005C38FB" w:rsidP="00FB4CA2">
      <w:pPr>
        <w:pStyle w:val="ReferenceHead"/>
        <w:spacing w:before="0" w:after="0"/>
        <w:jc w:val="both"/>
      </w:pPr>
    </w:p>
    <w:p w14:paraId="54EA9F78" w14:textId="77777777" w:rsidR="005102A7" w:rsidRDefault="00E13F6C" w:rsidP="00FB4CA2">
      <w:pPr>
        <w:jc w:val="both"/>
        <w:rPr>
          <w:noProof/>
          <w:lang w:val="it-IT" w:eastAsia="it-IT"/>
        </w:rPr>
      </w:pPr>
      <w:r w:rsidRPr="00E32D9F">
        <w:rPr>
          <w:smallCaps/>
          <w:kern w:val="28"/>
        </w:rPr>
        <w:t>References</w:t>
      </w:r>
      <w:r w:rsidR="00AC6611">
        <w:rPr>
          <w:smallCaps/>
          <w:kern w:val="28"/>
        </w:rPr>
        <w:fldChar w:fldCharType="begin"/>
      </w:r>
      <w:r w:rsidR="00642377">
        <w:rPr>
          <w:smallCaps/>
          <w:kern w:val="28"/>
        </w:rPr>
        <w:instrText xml:space="preserve"> BIBLIOGRAPHY  \l 1040 </w:instrText>
      </w:r>
      <w:r w:rsidR="00AC6611">
        <w:rPr>
          <w:smallCaps/>
          <w:kern w:val="28"/>
        </w:rPr>
        <w:fldChar w:fldCharType="separate"/>
      </w:r>
    </w:p>
    <w:p w14:paraId="47F493B6" w14:textId="149E35D9" w:rsidR="00ED6C6D" w:rsidRPr="00FA6F70" w:rsidRDefault="00AC6611" w:rsidP="00E32010">
      <w:pPr>
        <w:pStyle w:val="Paragrafoelenco"/>
        <w:numPr>
          <w:ilvl w:val="0"/>
          <w:numId w:val="25"/>
        </w:numPr>
        <w:ind w:left="426" w:hanging="426"/>
        <w:rPr>
          <w:noProof/>
        </w:rPr>
      </w:pPr>
      <w:r>
        <w:rPr>
          <w:smallCaps/>
          <w:kern w:val="28"/>
        </w:rPr>
        <w:fldChar w:fldCharType="end"/>
      </w:r>
      <w:r w:rsidR="00ED6C6D" w:rsidRPr="00E8537D">
        <w:rPr>
          <w:noProof/>
          <w:lang w:val="it-IT"/>
        </w:rPr>
        <w:t xml:space="preserve">Klauser A, Demharter J, De Marchi A, Sureda D, Barile A, Masciocchi C, et al. </w:t>
      </w:r>
      <w:r w:rsidR="00ED6C6D" w:rsidRPr="00FA6F70">
        <w:rPr>
          <w:noProof/>
        </w:rPr>
        <w:t>Contrast enhanced gray-scale sonography in assessment of joint vascularity in rheumatoid arthritis: results from the IACUS study group. Eur Radiol. 2005;15(12):2404–10.</w:t>
      </w:r>
      <w:r w:rsidR="00CE545A">
        <w:rPr>
          <w:noProof/>
        </w:rPr>
        <w:t xml:space="preserve"> </w:t>
      </w:r>
    </w:p>
    <w:p w14:paraId="0CD39426" w14:textId="53A1C013" w:rsidR="00ED6C6D" w:rsidRPr="00E32010" w:rsidRDefault="00ED6C6D" w:rsidP="00E32010">
      <w:pPr>
        <w:pStyle w:val="Paragrafoelenco"/>
        <w:widowControl w:val="0"/>
        <w:numPr>
          <w:ilvl w:val="0"/>
          <w:numId w:val="25"/>
        </w:numPr>
        <w:adjustRightInd w:val="0"/>
        <w:ind w:left="426" w:hanging="426"/>
        <w:rPr>
          <w:noProof/>
          <w:sz w:val="16"/>
          <w:szCs w:val="24"/>
          <w:lang w:val="it-IT"/>
        </w:rPr>
      </w:pPr>
      <w:r w:rsidRPr="00E32010">
        <w:rPr>
          <w:noProof/>
          <w:sz w:val="16"/>
          <w:szCs w:val="24"/>
        </w:rPr>
        <w:t xml:space="preserve">De Zordo T, Mlekusch SP, Feuchtner GM, Mur E, Schirmer M, Klauser AS. Value of contrast-enhanced ultrasound in rheumatoid arthritis. Eur J Radiol. </w:t>
      </w:r>
      <w:r w:rsidRPr="00E32010">
        <w:rPr>
          <w:noProof/>
          <w:sz w:val="16"/>
          <w:szCs w:val="24"/>
          <w:lang w:val="it-IT"/>
        </w:rPr>
        <w:t xml:space="preserve">2007;64(2):222–30. </w:t>
      </w:r>
    </w:p>
    <w:p w14:paraId="2BE71FEA" w14:textId="3ED16643" w:rsidR="00ED6C6D" w:rsidRPr="00E32010" w:rsidRDefault="00ED6C6D" w:rsidP="00E32010">
      <w:pPr>
        <w:pStyle w:val="Paragrafoelenco"/>
        <w:widowControl w:val="0"/>
        <w:numPr>
          <w:ilvl w:val="0"/>
          <w:numId w:val="25"/>
        </w:numPr>
        <w:adjustRightInd w:val="0"/>
        <w:ind w:left="426" w:hanging="426"/>
        <w:rPr>
          <w:noProof/>
          <w:sz w:val="16"/>
          <w:szCs w:val="24"/>
          <w:lang w:val="it-IT"/>
        </w:rPr>
      </w:pPr>
      <w:r w:rsidRPr="00E32010">
        <w:rPr>
          <w:noProof/>
          <w:sz w:val="16"/>
          <w:szCs w:val="24"/>
          <w:lang w:val="it-IT"/>
        </w:rPr>
        <w:t xml:space="preserve">Grisan E, Rizzo G, Coran A, Raffeiner B, Stramare RS. </w:t>
      </w:r>
      <w:r w:rsidRPr="00E32010">
        <w:rPr>
          <w:noProof/>
          <w:sz w:val="16"/>
          <w:szCs w:val="24"/>
        </w:rPr>
        <w:t xml:space="preserve">Quantitative ultrasound for diagnosis and assessment of rheumatoid arthritis. </w:t>
      </w:r>
      <w:r w:rsidRPr="00E32010">
        <w:rPr>
          <w:noProof/>
          <w:sz w:val="16"/>
          <w:szCs w:val="24"/>
          <w:lang w:val="it-IT"/>
        </w:rPr>
        <w:t xml:space="preserve">SPIE Newsroom. 2015 Jul 6; </w:t>
      </w:r>
    </w:p>
    <w:p w14:paraId="5CC030FE" w14:textId="050B05BF" w:rsidR="00ED6C6D" w:rsidRPr="00E32010" w:rsidRDefault="00ED6C6D" w:rsidP="00E32010">
      <w:pPr>
        <w:pStyle w:val="Paragrafoelenco"/>
        <w:widowControl w:val="0"/>
        <w:numPr>
          <w:ilvl w:val="0"/>
          <w:numId w:val="25"/>
        </w:numPr>
        <w:adjustRightInd w:val="0"/>
        <w:ind w:left="426" w:hanging="426"/>
        <w:rPr>
          <w:noProof/>
          <w:sz w:val="16"/>
          <w:szCs w:val="24"/>
        </w:rPr>
      </w:pPr>
      <w:r w:rsidRPr="00E32010">
        <w:rPr>
          <w:noProof/>
          <w:sz w:val="16"/>
          <w:szCs w:val="24"/>
          <w:lang w:val="it-IT"/>
        </w:rPr>
        <w:t xml:space="preserve">Fiocco U, Stramare R, Coran A, Grisan E, Scagliori E, Caso F, et al. </w:t>
      </w:r>
      <w:r w:rsidRPr="00E32010">
        <w:rPr>
          <w:noProof/>
          <w:sz w:val="16"/>
          <w:szCs w:val="24"/>
        </w:rPr>
        <w:t xml:space="preserve">Vascular perfusion kinetics by contrast-enhanced ultrasound are related to synovial microvascularity in the joints of psoriatic arthritis. Clin Rheumatol. 2015;34(11):1903–12. </w:t>
      </w:r>
    </w:p>
    <w:p w14:paraId="54246A12" w14:textId="15F9686A" w:rsidR="00ED6C6D" w:rsidRPr="00E32010" w:rsidRDefault="00ED6C6D" w:rsidP="00E32010">
      <w:pPr>
        <w:pStyle w:val="Paragrafoelenco"/>
        <w:widowControl w:val="0"/>
        <w:numPr>
          <w:ilvl w:val="0"/>
          <w:numId w:val="25"/>
        </w:numPr>
        <w:adjustRightInd w:val="0"/>
        <w:ind w:left="426" w:hanging="426"/>
        <w:rPr>
          <w:noProof/>
          <w:sz w:val="16"/>
          <w:szCs w:val="24"/>
        </w:rPr>
      </w:pPr>
      <w:r w:rsidRPr="00E32010">
        <w:rPr>
          <w:noProof/>
          <w:sz w:val="16"/>
          <w:szCs w:val="24"/>
        </w:rPr>
        <w:t xml:space="preserve">Mouterde G, Aegerter P, Correas J-M, Breban M, D’Agostino M-A. Value of contrast-enhanced ultrasonography for the detection and quantification of enthesitis vascularization in patients with spondyloarthritis. Arthritis Care Res (Hoboken). 2014;66(1):131–8. </w:t>
      </w:r>
    </w:p>
    <w:p w14:paraId="140620AA" w14:textId="24550645" w:rsidR="00ED6C6D" w:rsidRPr="00E32010" w:rsidRDefault="00ED6C6D" w:rsidP="00E32010">
      <w:pPr>
        <w:pStyle w:val="Paragrafoelenco"/>
        <w:widowControl w:val="0"/>
        <w:numPr>
          <w:ilvl w:val="0"/>
          <w:numId w:val="25"/>
        </w:numPr>
        <w:adjustRightInd w:val="0"/>
        <w:ind w:left="426" w:hanging="426"/>
        <w:rPr>
          <w:noProof/>
          <w:sz w:val="16"/>
          <w:szCs w:val="24"/>
        </w:rPr>
      </w:pPr>
      <w:r w:rsidRPr="00E32010">
        <w:rPr>
          <w:noProof/>
          <w:sz w:val="16"/>
          <w:szCs w:val="24"/>
        </w:rPr>
        <w:t xml:space="preserve">Rizzo G, Raffeiner B, Coran A, Ciprian L, Fiocco U, Botsios C, et al. Pixel-based approach to assess contrast-enhanced ultrasound kinetics parameters for differential diagnosis of rheumatoid arthritis. J Med Imaging. 2015;2(3):34503. </w:t>
      </w:r>
    </w:p>
    <w:p w14:paraId="4A1FD15B" w14:textId="4D483B5D" w:rsidR="00ED6C6D" w:rsidRPr="00E32010" w:rsidRDefault="00ED6C6D" w:rsidP="00E32010">
      <w:pPr>
        <w:pStyle w:val="Paragrafoelenco"/>
        <w:widowControl w:val="0"/>
        <w:numPr>
          <w:ilvl w:val="0"/>
          <w:numId w:val="25"/>
        </w:numPr>
        <w:adjustRightInd w:val="0"/>
        <w:ind w:left="426" w:hanging="426"/>
        <w:rPr>
          <w:noProof/>
          <w:sz w:val="16"/>
          <w:szCs w:val="24"/>
          <w:lang w:val="it-IT"/>
        </w:rPr>
      </w:pPr>
      <w:r w:rsidRPr="00E32010">
        <w:rPr>
          <w:noProof/>
          <w:sz w:val="16"/>
          <w:szCs w:val="24"/>
        </w:rPr>
        <w:t>Chappell M a, Groves</w:t>
      </w:r>
      <w:r w:rsidR="00CE545A" w:rsidRPr="00E32010">
        <w:rPr>
          <w:noProof/>
          <w:sz w:val="16"/>
          <w:szCs w:val="24"/>
        </w:rPr>
        <w:t xml:space="preserve"> </w:t>
      </w:r>
      <w:r w:rsidRPr="00E32010">
        <w:rPr>
          <w:noProof/>
          <w:sz w:val="16"/>
          <w:szCs w:val="24"/>
        </w:rPr>
        <w:t xml:space="preserve">a R, Whitcher B, Woolrich MW. Variational Bayesian Inference for a Nonlinear Forward Model. </w:t>
      </w:r>
      <w:r w:rsidRPr="00E32010">
        <w:rPr>
          <w:noProof/>
          <w:sz w:val="16"/>
          <w:szCs w:val="24"/>
          <w:lang w:val="it-IT"/>
        </w:rPr>
        <w:t xml:space="preserve">IEEE Trans Signal Process. 2009;57(1):223–36. </w:t>
      </w:r>
    </w:p>
    <w:p w14:paraId="41AF615B" w14:textId="1A38F75B" w:rsidR="000B2B22" w:rsidRPr="00E32010" w:rsidRDefault="000B2B22" w:rsidP="00E32010">
      <w:pPr>
        <w:pStyle w:val="Paragrafoelenco"/>
        <w:widowControl w:val="0"/>
        <w:numPr>
          <w:ilvl w:val="0"/>
          <w:numId w:val="25"/>
        </w:numPr>
        <w:adjustRightInd w:val="0"/>
        <w:ind w:left="426" w:hanging="426"/>
        <w:rPr>
          <w:noProof/>
          <w:sz w:val="16"/>
          <w:szCs w:val="24"/>
        </w:rPr>
      </w:pPr>
      <w:r w:rsidRPr="00E32010">
        <w:rPr>
          <w:noProof/>
          <w:sz w:val="16"/>
          <w:szCs w:val="24"/>
          <w:lang w:val="it-IT"/>
        </w:rPr>
        <w:t xml:space="preserve">Castellaro M, Rizzo G, Tonietto M, Veronese M, Turkheimer FE, Chappell MA, et al. </w:t>
      </w:r>
      <w:r w:rsidRPr="00E32010">
        <w:rPr>
          <w:noProof/>
          <w:sz w:val="16"/>
          <w:szCs w:val="24"/>
        </w:rPr>
        <w:t xml:space="preserve">A Variational Bayesian inference method for parametric imaging of PET data. Neuroimage. 2016;(under review). </w:t>
      </w:r>
    </w:p>
    <w:p w14:paraId="0036BCF9" w14:textId="3A1A273B" w:rsidR="00ED6C6D" w:rsidRPr="00E32010" w:rsidRDefault="00ED6C6D" w:rsidP="00E32010">
      <w:pPr>
        <w:pStyle w:val="Paragrafoelenco"/>
        <w:widowControl w:val="0"/>
        <w:numPr>
          <w:ilvl w:val="0"/>
          <w:numId w:val="25"/>
        </w:numPr>
        <w:adjustRightInd w:val="0"/>
        <w:ind w:left="426" w:hanging="426"/>
        <w:rPr>
          <w:noProof/>
          <w:sz w:val="16"/>
          <w:szCs w:val="24"/>
        </w:rPr>
      </w:pPr>
      <w:r w:rsidRPr="00E32010">
        <w:rPr>
          <w:noProof/>
          <w:sz w:val="16"/>
          <w:szCs w:val="24"/>
        </w:rPr>
        <w:t>Rizzo G, Turkheimer FE, Keihaninejad S, Bose SK, Hammers A, Bertoldo A. Multi-Scale hierarchical generation of PET parametric maps: Application and testing on a [11C] DPN study. Neuroimage. 2012;59(3):2485–93.</w:t>
      </w:r>
    </w:p>
    <w:p w14:paraId="4EFC58EC" w14:textId="7CFA9C96" w:rsidR="00ED6C6D" w:rsidRPr="00E32010" w:rsidRDefault="00ED6C6D" w:rsidP="00E32010">
      <w:pPr>
        <w:pStyle w:val="Paragrafoelenco"/>
        <w:widowControl w:val="0"/>
        <w:numPr>
          <w:ilvl w:val="0"/>
          <w:numId w:val="25"/>
        </w:numPr>
        <w:adjustRightInd w:val="0"/>
        <w:ind w:left="426" w:hanging="426"/>
        <w:rPr>
          <w:noProof/>
          <w:sz w:val="16"/>
          <w:szCs w:val="24"/>
        </w:rPr>
      </w:pPr>
      <w:r w:rsidRPr="00E32010">
        <w:rPr>
          <w:noProof/>
          <w:sz w:val="16"/>
          <w:szCs w:val="24"/>
        </w:rPr>
        <w:t xml:space="preserve">Rizzo G, Raffeiner B, Coran A, Stramare R, Grisan E. Data-Driven Learning to Detect Characteristic Kinetics in Ultrasound Images of Arthritis. Clinical Image-Based Procedures Translational Research in Medical Imaging. Springer International Publishing; 2014. p. 17–24. </w:t>
      </w:r>
    </w:p>
    <w:p w14:paraId="41EC45FB" w14:textId="0AFDA504" w:rsidR="00ED6C6D" w:rsidRPr="00E32010" w:rsidRDefault="00ED6C6D" w:rsidP="00E32010">
      <w:pPr>
        <w:pStyle w:val="Paragrafoelenco"/>
        <w:widowControl w:val="0"/>
        <w:numPr>
          <w:ilvl w:val="0"/>
          <w:numId w:val="25"/>
        </w:numPr>
        <w:adjustRightInd w:val="0"/>
        <w:ind w:left="426" w:hanging="426"/>
        <w:rPr>
          <w:noProof/>
          <w:sz w:val="16"/>
          <w:szCs w:val="24"/>
          <w:lang w:val="it-IT"/>
        </w:rPr>
      </w:pPr>
      <w:r w:rsidRPr="00E32010">
        <w:rPr>
          <w:noProof/>
          <w:sz w:val="16"/>
          <w:szCs w:val="24"/>
        </w:rPr>
        <w:t>Rizzo G, Turkheimer FE, Bertoldo</w:t>
      </w:r>
      <w:r w:rsidR="00CE545A" w:rsidRPr="00E32010">
        <w:rPr>
          <w:noProof/>
          <w:sz w:val="16"/>
          <w:szCs w:val="24"/>
        </w:rPr>
        <w:t xml:space="preserve"> </w:t>
      </w:r>
      <w:r w:rsidRPr="00E32010">
        <w:rPr>
          <w:noProof/>
          <w:sz w:val="16"/>
          <w:szCs w:val="24"/>
        </w:rPr>
        <w:t xml:space="preserve">a. Multi-scale hierarchical approach for parametric mapping: assessment on multi-compartmental models. </w:t>
      </w:r>
      <w:r w:rsidRPr="00E32010">
        <w:rPr>
          <w:noProof/>
          <w:sz w:val="16"/>
          <w:szCs w:val="24"/>
          <w:lang w:val="it-IT"/>
        </w:rPr>
        <w:t xml:space="preserve">Neuroimage. 2013;67:344–53. </w:t>
      </w:r>
    </w:p>
    <w:p w14:paraId="204573CB" w14:textId="5344AD06" w:rsidR="000B2B22" w:rsidRPr="00E32010" w:rsidRDefault="000B2B22" w:rsidP="00E32010">
      <w:pPr>
        <w:pStyle w:val="Paragrafoelenco"/>
        <w:widowControl w:val="0"/>
        <w:numPr>
          <w:ilvl w:val="0"/>
          <w:numId w:val="25"/>
        </w:numPr>
        <w:adjustRightInd w:val="0"/>
        <w:ind w:left="426" w:hanging="426"/>
        <w:rPr>
          <w:noProof/>
          <w:sz w:val="16"/>
          <w:szCs w:val="24"/>
          <w:lang w:val="it-IT"/>
        </w:rPr>
      </w:pPr>
      <w:r w:rsidRPr="00E32010">
        <w:rPr>
          <w:noProof/>
          <w:sz w:val="16"/>
          <w:szCs w:val="24"/>
          <w:lang w:val="it-IT"/>
        </w:rPr>
        <w:t xml:space="preserve">Stramare R, Raffeiner B, Ciprian L, Scagliori E, Coran A, Perissinotto E, et al. </w:t>
      </w:r>
      <w:r w:rsidRPr="00E32010">
        <w:rPr>
          <w:noProof/>
          <w:sz w:val="16"/>
          <w:szCs w:val="24"/>
        </w:rPr>
        <w:t xml:space="preserve">Evaluation of finger joint synovial vascularity in patients with rheumatoid arthritis using contrast-enhanced ultrasound with water immersion and a stabilized probe. </w:t>
      </w:r>
      <w:r w:rsidRPr="00E32010">
        <w:rPr>
          <w:noProof/>
          <w:sz w:val="16"/>
          <w:szCs w:val="24"/>
          <w:lang w:val="it-IT"/>
        </w:rPr>
        <w:t xml:space="preserve">J Clin Ultrasound. 2012;40(3):147–54. </w:t>
      </w:r>
    </w:p>
    <w:p w14:paraId="237802C6" w14:textId="189547CA" w:rsidR="00345E30" w:rsidRPr="00E32010" w:rsidRDefault="00ED6C6D" w:rsidP="00E32010">
      <w:pPr>
        <w:pStyle w:val="Paragrafoelenco"/>
        <w:widowControl w:val="0"/>
        <w:numPr>
          <w:ilvl w:val="0"/>
          <w:numId w:val="25"/>
        </w:numPr>
        <w:adjustRightInd w:val="0"/>
        <w:ind w:left="426" w:hanging="426"/>
        <w:rPr>
          <w:sz w:val="16"/>
          <w:szCs w:val="16"/>
        </w:rPr>
      </w:pPr>
      <w:r w:rsidRPr="00E32010">
        <w:rPr>
          <w:noProof/>
          <w:sz w:val="16"/>
          <w:szCs w:val="24"/>
          <w:lang w:val="it-IT"/>
        </w:rPr>
        <w:t xml:space="preserve">Veronese E, Stramare R, Campion A, Raffeiner B, Beltrame V, Scagliori E, et al. </w:t>
      </w:r>
      <w:r w:rsidRPr="00E32010">
        <w:rPr>
          <w:noProof/>
          <w:sz w:val="16"/>
          <w:szCs w:val="24"/>
        </w:rPr>
        <w:t xml:space="preserve">Improved detection of synovial boundaries in ultrasound examination by using a cascade of active-contours. </w:t>
      </w:r>
      <w:r w:rsidRPr="00E32010">
        <w:rPr>
          <w:noProof/>
          <w:sz w:val="16"/>
          <w:szCs w:val="24"/>
          <w:lang w:val="it-IT"/>
        </w:rPr>
        <w:t xml:space="preserve">Med Eng Phys. 2013;35(2):188–94. </w:t>
      </w:r>
    </w:p>
    <w:sectPr w:rsidR="00345E30" w:rsidRPr="00E32010" w:rsidSect="00FB4CA2">
      <w:headerReference w:type="default" r:id="rId12"/>
      <w:pgSz w:w="11907" w:h="16727" w:code="9"/>
      <w:pgMar w:top="1440" w:right="1089" w:bottom="2801" w:left="1089" w:header="431" w:footer="431" w:gutter="0"/>
      <w:cols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AA0E1E" w14:textId="77777777" w:rsidR="00BD28ED" w:rsidRDefault="00BD28ED">
      <w:r>
        <w:separator/>
      </w:r>
    </w:p>
  </w:endnote>
  <w:endnote w:type="continuationSeparator" w:id="0">
    <w:p w14:paraId="65AB8006" w14:textId="77777777" w:rsidR="00BD28ED" w:rsidRDefault="00BD2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CF634" w14:textId="77777777" w:rsidR="00BD28ED" w:rsidRDefault="00BD28ED"/>
  </w:footnote>
  <w:footnote w:type="continuationSeparator" w:id="0">
    <w:p w14:paraId="33F69F1D" w14:textId="77777777" w:rsidR="00BD28ED" w:rsidRDefault="00BD28ED">
      <w:r>
        <w:continuationSeparator/>
      </w:r>
    </w:p>
  </w:footnote>
  <w:footnote w:id="1">
    <w:p w14:paraId="57F79212" w14:textId="77777777" w:rsidR="00682FFB" w:rsidRDefault="00682FFB">
      <w:pPr>
        <w:pStyle w:val="Testonotaapidipagina"/>
      </w:pPr>
    </w:p>
    <w:p w14:paraId="4FABA1EB" w14:textId="77777777" w:rsidR="00682FFB" w:rsidRDefault="00682FFB">
      <w:pPr>
        <w:pStyle w:val="Testonotaapidipagina"/>
      </w:pPr>
      <w:r>
        <w:t xml:space="preserve">G.T., M.T., M.C., and E.G. authors are with the Department of Information Engineering, University of Padova, Padova, Italy. </w:t>
      </w:r>
    </w:p>
    <w:p w14:paraId="066F84FF" w14:textId="77777777" w:rsidR="00682FFB" w:rsidRDefault="00682FFB" w:rsidP="004336D8">
      <w:pPr>
        <w:adjustRightInd w:val="0"/>
        <w:ind w:firstLine="202"/>
        <w:rPr>
          <w:sz w:val="16"/>
          <w:szCs w:val="16"/>
        </w:rPr>
      </w:pPr>
      <w:r>
        <w:rPr>
          <w:sz w:val="16"/>
          <w:szCs w:val="16"/>
        </w:rPr>
        <w:t>B.R</w:t>
      </w:r>
      <w:r w:rsidRPr="00DE4715">
        <w:rPr>
          <w:sz w:val="16"/>
          <w:szCs w:val="16"/>
        </w:rPr>
        <w:t xml:space="preserve">. and </w:t>
      </w:r>
      <w:r>
        <w:rPr>
          <w:sz w:val="16"/>
          <w:szCs w:val="16"/>
        </w:rPr>
        <w:t>U.F. and R.S.</w:t>
      </w:r>
      <w:r>
        <w:t xml:space="preserve"> </w:t>
      </w:r>
      <w:r w:rsidRPr="004336D8">
        <w:rPr>
          <w:sz w:val="16"/>
          <w:szCs w:val="16"/>
        </w:rPr>
        <w:t xml:space="preserve">authors are with the Department of </w:t>
      </w:r>
      <w:r>
        <w:rPr>
          <w:sz w:val="16"/>
          <w:szCs w:val="16"/>
        </w:rPr>
        <w:t>Medicine</w:t>
      </w:r>
      <w:r w:rsidRPr="004336D8">
        <w:rPr>
          <w:sz w:val="16"/>
          <w:szCs w:val="16"/>
        </w:rPr>
        <w:t>, University of Padova, Padova, Italy</w:t>
      </w:r>
    </w:p>
    <w:p w14:paraId="7F4DEF31" w14:textId="77777777" w:rsidR="00682FFB" w:rsidRDefault="00682FFB" w:rsidP="004336D8">
      <w:pPr>
        <w:adjustRightInd w:val="0"/>
        <w:ind w:firstLine="202"/>
      </w:pPr>
      <w:r>
        <w:rPr>
          <w:sz w:val="16"/>
          <w:szCs w:val="16"/>
        </w:rPr>
        <w:t>A.C. is with the IRCCS Veneto Institute of Oncology, Padova, Italy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542E9" w14:textId="77777777" w:rsidR="00682FFB" w:rsidRDefault="00682FFB">
    <w:pPr>
      <w:framePr w:wrap="auto" w:vAnchor="text" w:hAnchor="margin" w:xAlign="right" w:y="1"/>
    </w:pPr>
  </w:p>
  <w:p w14:paraId="2BE4EBAB" w14:textId="77777777" w:rsidR="00682FFB" w:rsidRDefault="00682FFB" w:rsidP="00E13F6C">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2E085744"/>
    <w:lvl w:ilvl="0">
      <w:start w:val="1"/>
      <w:numFmt w:val="upperRoman"/>
      <w:pStyle w:val="Titolo1"/>
      <w:lvlText w:val="%1."/>
      <w:legacy w:legacy="1" w:legacySpace="144" w:legacyIndent="144"/>
      <w:lvlJc w:val="left"/>
    </w:lvl>
    <w:lvl w:ilvl="1">
      <w:start w:val="1"/>
      <w:numFmt w:val="upperLetter"/>
      <w:pStyle w:val="Titolo2"/>
      <w:lvlText w:val="%2."/>
      <w:legacy w:legacy="1" w:legacySpace="144" w:legacyIndent="144"/>
      <w:lvlJc w:val="left"/>
    </w:lvl>
    <w:lvl w:ilvl="2">
      <w:start w:val="1"/>
      <w:numFmt w:val="decimal"/>
      <w:pStyle w:val="Titolo3"/>
      <w:lvlText w:val="%3)"/>
      <w:legacy w:legacy="1" w:legacySpace="144" w:legacyIndent="144"/>
      <w:lvlJc w:val="left"/>
    </w:lvl>
    <w:lvl w:ilvl="3">
      <w:start w:val="1"/>
      <w:numFmt w:val="lowerLetter"/>
      <w:pStyle w:val="Titolo4"/>
      <w:lvlText w:val="%4)"/>
      <w:legacy w:legacy="1" w:legacySpace="0" w:legacyIndent="720"/>
      <w:lvlJc w:val="left"/>
      <w:pPr>
        <w:ind w:left="1152" w:hanging="720"/>
      </w:pPr>
    </w:lvl>
    <w:lvl w:ilvl="4">
      <w:start w:val="1"/>
      <w:numFmt w:val="decimal"/>
      <w:pStyle w:val="Titolo5"/>
      <w:lvlText w:val="(%5)"/>
      <w:legacy w:legacy="1" w:legacySpace="0" w:legacyIndent="720"/>
      <w:lvlJc w:val="left"/>
      <w:pPr>
        <w:ind w:left="1872" w:hanging="720"/>
      </w:pPr>
    </w:lvl>
    <w:lvl w:ilvl="5">
      <w:start w:val="1"/>
      <w:numFmt w:val="lowerLetter"/>
      <w:pStyle w:val="Titolo6"/>
      <w:lvlText w:val="(%6)"/>
      <w:legacy w:legacy="1" w:legacySpace="0" w:legacyIndent="720"/>
      <w:lvlJc w:val="left"/>
      <w:pPr>
        <w:ind w:left="2592" w:hanging="720"/>
      </w:pPr>
    </w:lvl>
    <w:lvl w:ilvl="6">
      <w:start w:val="1"/>
      <w:numFmt w:val="lowerRoman"/>
      <w:pStyle w:val="Titolo7"/>
      <w:lvlText w:val="(%7)"/>
      <w:legacy w:legacy="1" w:legacySpace="0" w:legacyIndent="720"/>
      <w:lvlJc w:val="left"/>
      <w:pPr>
        <w:ind w:left="3312" w:hanging="720"/>
      </w:pPr>
    </w:lvl>
    <w:lvl w:ilvl="7">
      <w:start w:val="1"/>
      <w:numFmt w:val="lowerLetter"/>
      <w:pStyle w:val="Titolo8"/>
      <w:lvlText w:val="(%8)"/>
      <w:legacy w:legacy="1" w:legacySpace="0" w:legacyIndent="720"/>
      <w:lvlJc w:val="left"/>
      <w:pPr>
        <w:ind w:left="4032" w:hanging="720"/>
      </w:pPr>
    </w:lvl>
    <w:lvl w:ilvl="8">
      <w:start w:val="1"/>
      <w:numFmt w:val="lowerRoman"/>
      <w:pStyle w:val="Titolo9"/>
      <w:lvlText w:val="(%9)"/>
      <w:legacy w:legacy="1" w:legacySpace="0" w:legacyIndent="720"/>
      <w:lvlJc w:val="left"/>
      <w:pPr>
        <w:ind w:left="4752" w:hanging="720"/>
      </w:pPr>
    </w:lvl>
  </w:abstractNum>
  <w:abstractNum w:abstractNumId="1" w15:restartNumberingAfterBreak="0">
    <w:nsid w:val="12D5223F"/>
    <w:multiLevelType w:val="hybridMultilevel"/>
    <w:tmpl w:val="E45651D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4843860"/>
    <w:multiLevelType w:val="hybridMultilevel"/>
    <w:tmpl w:val="07F20A48"/>
    <w:lvl w:ilvl="0" w:tplc="1978703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4" w15:restartNumberingAfterBreak="0">
    <w:nsid w:val="1CE83424"/>
    <w:multiLevelType w:val="hybridMultilevel"/>
    <w:tmpl w:val="B340487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6"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0"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1"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2"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3" w15:restartNumberingAfterBreak="0">
    <w:nsid w:val="6DC3293B"/>
    <w:multiLevelType w:val="singleLevel"/>
    <w:tmpl w:val="87A2F6E4"/>
    <w:lvl w:ilvl="0">
      <w:start w:val="1"/>
      <w:numFmt w:val="decimal"/>
      <w:lvlText w:val="[%1]"/>
      <w:lvlJc w:val="left"/>
      <w:pPr>
        <w:tabs>
          <w:tab w:val="num" w:pos="360"/>
        </w:tabs>
        <w:ind w:left="360" w:hanging="360"/>
      </w:pPr>
      <w:rPr>
        <w:rFonts w:ascii="Times New Roman" w:hAnsi="Times New Roman" w:cs="Times New Roman" w:hint="default"/>
        <w:sz w:val="16"/>
        <w:szCs w:val="16"/>
      </w:rPr>
    </w:lvl>
  </w:abstractNum>
  <w:abstractNum w:abstractNumId="14" w15:restartNumberingAfterBreak="0">
    <w:nsid w:val="743C00FA"/>
    <w:multiLevelType w:val="hybridMultilevel"/>
    <w:tmpl w:val="4A2E561E"/>
    <w:lvl w:ilvl="0" w:tplc="7CFE79C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5CB4DC9"/>
    <w:multiLevelType w:val="hybridMultilevel"/>
    <w:tmpl w:val="D444C8FC"/>
    <w:lvl w:ilvl="0" w:tplc="5094C7F8">
      <w:start w:val="4"/>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7"/>
  </w:num>
  <w:num w:numId="3">
    <w:abstractNumId w:val="7"/>
    <w:lvlOverride w:ilvl="0">
      <w:lvl w:ilvl="0">
        <w:start w:val="1"/>
        <w:numFmt w:val="decimal"/>
        <w:lvlText w:val="%1."/>
        <w:legacy w:legacy="1" w:legacySpace="0" w:legacyIndent="360"/>
        <w:lvlJc w:val="left"/>
        <w:pPr>
          <w:ind w:left="360" w:hanging="360"/>
        </w:pPr>
      </w:lvl>
    </w:lvlOverride>
  </w:num>
  <w:num w:numId="4">
    <w:abstractNumId w:val="7"/>
    <w:lvlOverride w:ilvl="0">
      <w:lvl w:ilvl="0">
        <w:start w:val="1"/>
        <w:numFmt w:val="decimal"/>
        <w:lvlText w:val="%1."/>
        <w:legacy w:legacy="1" w:legacySpace="0" w:legacyIndent="360"/>
        <w:lvlJc w:val="left"/>
        <w:pPr>
          <w:ind w:left="360" w:hanging="360"/>
        </w:pPr>
      </w:lvl>
    </w:lvlOverride>
  </w:num>
  <w:num w:numId="5">
    <w:abstractNumId w:val="7"/>
    <w:lvlOverride w:ilvl="0">
      <w:lvl w:ilvl="0">
        <w:start w:val="1"/>
        <w:numFmt w:val="decimal"/>
        <w:lvlText w:val="%1."/>
        <w:legacy w:legacy="1" w:legacySpace="0" w:legacyIndent="360"/>
        <w:lvlJc w:val="left"/>
        <w:pPr>
          <w:ind w:left="360" w:hanging="360"/>
        </w:pPr>
      </w:lvl>
    </w:lvlOverride>
  </w:num>
  <w:num w:numId="6">
    <w:abstractNumId w:val="10"/>
  </w:num>
  <w:num w:numId="7">
    <w:abstractNumId w:val="10"/>
    <w:lvlOverride w:ilvl="0">
      <w:lvl w:ilvl="0">
        <w:start w:val="1"/>
        <w:numFmt w:val="decimal"/>
        <w:lvlText w:val="%1."/>
        <w:legacy w:legacy="1" w:legacySpace="0" w:legacyIndent="360"/>
        <w:lvlJc w:val="left"/>
        <w:pPr>
          <w:ind w:left="360" w:hanging="360"/>
        </w:pPr>
      </w:lvl>
    </w:lvlOverride>
  </w:num>
  <w:num w:numId="8">
    <w:abstractNumId w:val="10"/>
    <w:lvlOverride w:ilvl="0">
      <w:lvl w:ilvl="0">
        <w:start w:val="1"/>
        <w:numFmt w:val="decimal"/>
        <w:lvlText w:val="%1."/>
        <w:legacy w:legacy="1" w:legacySpace="0" w:legacyIndent="360"/>
        <w:lvlJc w:val="left"/>
        <w:pPr>
          <w:ind w:left="360" w:hanging="360"/>
        </w:pPr>
      </w:lvl>
    </w:lvlOverride>
  </w:num>
  <w:num w:numId="9">
    <w:abstractNumId w:val="10"/>
    <w:lvlOverride w:ilvl="0">
      <w:lvl w:ilvl="0">
        <w:start w:val="1"/>
        <w:numFmt w:val="decimal"/>
        <w:lvlText w:val="%1."/>
        <w:legacy w:legacy="1" w:legacySpace="0" w:legacyIndent="360"/>
        <w:lvlJc w:val="left"/>
        <w:pPr>
          <w:ind w:left="360" w:hanging="360"/>
        </w:pPr>
      </w:lvl>
    </w:lvlOverride>
  </w:num>
  <w:num w:numId="10">
    <w:abstractNumId w:val="10"/>
    <w:lvlOverride w:ilvl="0">
      <w:lvl w:ilvl="0">
        <w:start w:val="1"/>
        <w:numFmt w:val="decimal"/>
        <w:lvlText w:val="%1."/>
        <w:legacy w:legacy="1" w:legacySpace="0" w:legacyIndent="360"/>
        <w:lvlJc w:val="left"/>
        <w:pPr>
          <w:ind w:left="360" w:hanging="360"/>
        </w:pPr>
      </w:lvl>
    </w:lvlOverride>
  </w:num>
  <w:num w:numId="11">
    <w:abstractNumId w:val="10"/>
    <w:lvlOverride w:ilvl="0">
      <w:lvl w:ilvl="0">
        <w:start w:val="1"/>
        <w:numFmt w:val="decimal"/>
        <w:lvlText w:val="%1."/>
        <w:legacy w:legacy="1" w:legacySpace="0" w:legacyIndent="360"/>
        <w:lvlJc w:val="left"/>
        <w:pPr>
          <w:ind w:left="360" w:hanging="360"/>
        </w:pPr>
      </w:lvl>
    </w:lvlOverride>
  </w:num>
  <w:num w:numId="12">
    <w:abstractNumId w:val="8"/>
  </w:num>
  <w:num w:numId="13">
    <w:abstractNumId w:val="3"/>
  </w:num>
  <w:num w:numId="14">
    <w:abstractNumId w:val="12"/>
  </w:num>
  <w:num w:numId="15">
    <w:abstractNumId w:val="11"/>
  </w:num>
  <w:num w:numId="16">
    <w:abstractNumId w:val="16"/>
  </w:num>
  <w:num w:numId="17">
    <w:abstractNumId w:val="6"/>
  </w:num>
  <w:num w:numId="18">
    <w:abstractNumId w:val="5"/>
  </w:num>
  <w:num w:numId="19">
    <w:abstractNumId w:val="13"/>
  </w:num>
  <w:num w:numId="20">
    <w:abstractNumId w:val="9"/>
  </w:num>
  <w:num w:numId="21">
    <w:abstractNumId w:val="4"/>
  </w:num>
  <w:num w:numId="22">
    <w:abstractNumId w:val="1"/>
  </w:num>
  <w:num w:numId="23">
    <w:abstractNumId w:val="15"/>
  </w:num>
  <w:num w:numId="24">
    <w:abstractNumId w:val="0"/>
  </w:num>
  <w:num w:numId="25">
    <w:abstractNumId w:val="14"/>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799"/>
    <w:rsid w:val="0000590B"/>
    <w:rsid w:val="000357F9"/>
    <w:rsid w:val="00036A6D"/>
    <w:rsid w:val="000418AB"/>
    <w:rsid w:val="00055826"/>
    <w:rsid w:val="00060CDA"/>
    <w:rsid w:val="000629A9"/>
    <w:rsid w:val="00076711"/>
    <w:rsid w:val="000A3EF9"/>
    <w:rsid w:val="000A7AD8"/>
    <w:rsid w:val="000B243A"/>
    <w:rsid w:val="000B2B22"/>
    <w:rsid w:val="000C75B0"/>
    <w:rsid w:val="000D3E53"/>
    <w:rsid w:val="000E32D0"/>
    <w:rsid w:val="00101AAC"/>
    <w:rsid w:val="0010520B"/>
    <w:rsid w:val="00112274"/>
    <w:rsid w:val="00115B2C"/>
    <w:rsid w:val="0014671F"/>
    <w:rsid w:val="00153CC4"/>
    <w:rsid w:val="00160C02"/>
    <w:rsid w:val="00196576"/>
    <w:rsid w:val="001A3BDB"/>
    <w:rsid w:val="001B4E66"/>
    <w:rsid w:val="001B6BAD"/>
    <w:rsid w:val="001C0AA1"/>
    <w:rsid w:val="001C562F"/>
    <w:rsid w:val="001D07C9"/>
    <w:rsid w:val="0021087E"/>
    <w:rsid w:val="00221E69"/>
    <w:rsid w:val="0022424D"/>
    <w:rsid w:val="00226010"/>
    <w:rsid w:val="002432FA"/>
    <w:rsid w:val="00267BA8"/>
    <w:rsid w:val="00271BF5"/>
    <w:rsid w:val="00271E2A"/>
    <w:rsid w:val="00273F22"/>
    <w:rsid w:val="00282593"/>
    <w:rsid w:val="00284ED3"/>
    <w:rsid w:val="00297B4B"/>
    <w:rsid w:val="002B4B09"/>
    <w:rsid w:val="002B56B1"/>
    <w:rsid w:val="002B6904"/>
    <w:rsid w:val="002D6862"/>
    <w:rsid w:val="002E321B"/>
    <w:rsid w:val="002E7934"/>
    <w:rsid w:val="002F3DAC"/>
    <w:rsid w:val="002F6857"/>
    <w:rsid w:val="0030601A"/>
    <w:rsid w:val="003127B7"/>
    <w:rsid w:val="00314924"/>
    <w:rsid w:val="00345E30"/>
    <w:rsid w:val="00355919"/>
    <w:rsid w:val="00357632"/>
    <w:rsid w:val="003651A8"/>
    <w:rsid w:val="00365BD5"/>
    <w:rsid w:val="00382ED0"/>
    <w:rsid w:val="00394808"/>
    <w:rsid w:val="00394F15"/>
    <w:rsid w:val="003B3C5B"/>
    <w:rsid w:val="003B58EA"/>
    <w:rsid w:val="003B6266"/>
    <w:rsid w:val="003E42F2"/>
    <w:rsid w:val="003F36C3"/>
    <w:rsid w:val="00424113"/>
    <w:rsid w:val="004336D8"/>
    <w:rsid w:val="00454D32"/>
    <w:rsid w:val="00463FE3"/>
    <w:rsid w:val="0047048F"/>
    <w:rsid w:val="00470540"/>
    <w:rsid w:val="00481CE9"/>
    <w:rsid w:val="00483A38"/>
    <w:rsid w:val="00490151"/>
    <w:rsid w:val="004912B8"/>
    <w:rsid w:val="004A5D1C"/>
    <w:rsid w:val="004A5DBA"/>
    <w:rsid w:val="005102A7"/>
    <w:rsid w:val="00520621"/>
    <w:rsid w:val="00534C5D"/>
    <w:rsid w:val="0054647F"/>
    <w:rsid w:val="0054744A"/>
    <w:rsid w:val="0055647C"/>
    <w:rsid w:val="00560140"/>
    <w:rsid w:val="00572379"/>
    <w:rsid w:val="00576C83"/>
    <w:rsid w:val="00576ED5"/>
    <w:rsid w:val="00581574"/>
    <w:rsid w:val="00595561"/>
    <w:rsid w:val="005A34D5"/>
    <w:rsid w:val="005A7DF6"/>
    <w:rsid w:val="005A7F53"/>
    <w:rsid w:val="005B6AD2"/>
    <w:rsid w:val="005C38FB"/>
    <w:rsid w:val="005D3C7D"/>
    <w:rsid w:val="005D7524"/>
    <w:rsid w:val="005E017E"/>
    <w:rsid w:val="005F1AD6"/>
    <w:rsid w:val="005F73DF"/>
    <w:rsid w:val="006009E0"/>
    <w:rsid w:val="00621A8F"/>
    <w:rsid w:val="00622EA8"/>
    <w:rsid w:val="0062378B"/>
    <w:rsid w:val="0063024C"/>
    <w:rsid w:val="00634CA5"/>
    <w:rsid w:val="0063701E"/>
    <w:rsid w:val="0064149B"/>
    <w:rsid w:val="00642377"/>
    <w:rsid w:val="00647465"/>
    <w:rsid w:val="006606EB"/>
    <w:rsid w:val="00673E28"/>
    <w:rsid w:val="00682FFB"/>
    <w:rsid w:val="00687E10"/>
    <w:rsid w:val="00694445"/>
    <w:rsid w:val="00696415"/>
    <w:rsid w:val="006A4860"/>
    <w:rsid w:val="006B179C"/>
    <w:rsid w:val="006C2C9D"/>
    <w:rsid w:val="006D025D"/>
    <w:rsid w:val="006F3A31"/>
    <w:rsid w:val="00713E06"/>
    <w:rsid w:val="007211F6"/>
    <w:rsid w:val="00721E05"/>
    <w:rsid w:val="0073483D"/>
    <w:rsid w:val="00750863"/>
    <w:rsid w:val="007615C8"/>
    <w:rsid w:val="0077451F"/>
    <w:rsid w:val="0078290E"/>
    <w:rsid w:val="00782A3D"/>
    <w:rsid w:val="00783292"/>
    <w:rsid w:val="007C6BE7"/>
    <w:rsid w:val="007D4D04"/>
    <w:rsid w:val="007D4E35"/>
    <w:rsid w:val="007D6A7E"/>
    <w:rsid w:val="00805263"/>
    <w:rsid w:val="00807D69"/>
    <w:rsid w:val="008138D5"/>
    <w:rsid w:val="00823076"/>
    <w:rsid w:val="00825E89"/>
    <w:rsid w:val="00833B68"/>
    <w:rsid w:val="008425D7"/>
    <w:rsid w:val="00855819"/>
    <w:rsid w:val="00867A08"/>
    <w:rsid w:val="0087105B"/>
    <w:rsid w:val="00871B8C"/>
    <w:rsid w:val="00874807"/>
    <w:rsid w:val="008A7798"/>
    <w:rsid w:val="008B66DF"/>
    <w:rsid w:val="00911A69"/>
    <w:rsid w:val="00937A1F"/>
    <w:rsid w:val="0094013F"/>
    <w:rsid w:val="0096509E"/>
    <w:rsid w:val="009717CF"/>
    <w:rsid w:val="00982C91"/>
    <w:rsid w:val="009B34C9"/>
    <w:rsid w:val="009C1BE9"/>
    <w:rsid w:val="009E6D46"/>
    <w:rsid w:val="009F110A"/>
    <w:rsid w:val="00A213C9"/>
    <w:rsid w:val="00A4603D"/>
    <w:rsid w:val="00A65794"/>
    <w:rsid w:val="00A66088"/>
    <w:rsid w:val="00A6608C"/>
    <w:rsid w:val="00A67328"/>
    <w:rsid w:val="00A71C73"/>
    <w:rsid w:val="00A74FD9"/>
    <w:rsid w:val="00A8248B"/>
    <w:rsid w:val="00A85A7A"/>
    <w:rsid w:val="00A86247"/>
    <w:rsid w:val="00A90F44"/>
    <w:rsid w:val="00A974BE"/>
    <w:rsid w:val="00AB4B3E"/>
    <w:rsid w:val="00AB620D"/>
    <w:rsid w:val="00AC1F17"/>
    <w:rsid w:val="00AC6611"/>
    <w:rsid w:val="00AD0880"/>
    <w:rsid w:val="00AD1FEF"/>
    <w:rsid w:val="00AE2A73"/>
    <w:rsid w:val="00AF17D3"/>
    <w:rsid w:val="00B06E7E"/>
    <w:rsid w:val="00B24F45"/>
    <w:rsid w:val="00B34A12"/>
    <w:rsid w:val="00B46E66"/>
    <w:rsid w:val="00B519C6"/>
    <w:rsid w:val="00B532A9"/>
    <w:rsid w:val="00B555D5"/>
    <w:rsid w:val="00B557CF"/>
    <w:rsid w:val="00B6741F"/>
    <w:rsid w:val="00B72F9F"/>
    <w:rsid w:val="00B75FA3"/>
    <w:rsid w:val="00B77180"/>
    <w:rsid w:val="00B850D2"/>
    <w:rsid w:val="00B9494B"/>
    <w:rsid w:val="00BA07A6"/>
    <w:rsid w:val="00BA0A4C"/>
    <w:rsid w:val="00BA42CA"/>
    <w:rsid w:val="00BA5A78"/>
    <w:rsid w:val="00BB48D9"/>
    <w:rsid w:val="00BC749C"/>
    <w:rsid w:val="00BD28ED"/>
    <w:rsid w:val="00BE2E28"/>
    <w:rsid w:val="00C043AE"/>
    <w:rsid w:val="00C056DF"/>
    <w:rsid w:val="00C10A36"/>
    <w:rsid w:val="00C1379E"/>
    <w:rsid w:val="00C14515"/>
    <w:rsid w:val="00C17957"/>
    <w:rsid w:val="00C36F74"/>
    <w:rsid w:val="00C50121"/>
    <w:rsid w:val="00C5647B"/>
    <w:rsid w:val="00C65534"/>
    <w:rsid w:val="00C667A1"/>
    <w:rsid w:val="00C72799"/>
    <w:rsid w:val="00C7416B"/>
    <w:rsid w:val="00C74802"/>
    <w:rsid w:val="00C855E8"/>
    <w:rsid w:val="00C94B8D"/>
    <w:rsid w:val="00CA55ED"/>
    <w:rsid w:val="00CC29F9"/>
    <w:rsid w:val="00CD15E1"/>
    <w:rsid w:val="00CE1F86"/>
    <w:rsid w:val="00CE299D"/>
    <w:rsid w:val="00CE46B2"/>
    <w:rsid w:val="00CE545A"/>
    <w:rsid w:val="00CE5C3F"/>
    <w:rsid w:val="00D01FA8"/>
    <w:rsid w:val="00D054F7"/>
    <w:rsid w:val="00D12367"/>
    <w:rsid w:val="00D15061"/>
    <w:rsid w:val="00D20615"/>
    <w:rsid w:val="00D31650"/>
    <w:rsid w:val="00D3708E"/>
    <w:rsid w:val="00D375B6"/>
    <w:rsid w:val="00D41082"/>
    <w:rsid w:val="00D410F8"/>
    <w:rsid w:val="00D5254F"/>
    <w:rsid w:val="00D54DFC"/>
    <w:rsid w:val="00D608E7"/>
    <w:rsid w:val="00D74B58"/>
    <w:rsid w:val="00D804AA"/>
    <w:rsid w:val="00D91BA5"/>
    <w:rsid w:val="00D92E29"/>
    <w:rsid w:val="00DA320B"/>
    <w:rsid w:val="00DA6E90"/>
    <w:rsid w:val="00DB16B2"/>
    <w:rsid w:val="00DB28FA"/>
    <w:rsid w:val="00DB3AAC"/>
    <w:rsid w:val="00DE1E51"/>
    <w:rsid w:val="00DE4715"/>
    <w:rsid w:val="00DE6846"/>
    <w:rsid w:val="00E13F6C"/>
    <w:rsid w:val="00E14989"/>
    <w:rsid w:val="00E32010"/>
    <w:rsid w:val="00E32D9F"/>
    <w:rsid w:val="00E35D2B"/>
    <w:rsid w:val="00E518B0"/>
    <w:rsid w:val="00E52C2E"/>
    <w:rsid w:val="00E61331"/>
    <w:rsid w:val="00E623F4"/>
    <w:rsid w:val="00E82E70"/>
    <w:rsid w:val="00E9385A"/>
    <w:rsid w:val="00E9789B"/>
    <w:rsid w:val="00EC2B77"/>
    <w:rsid w:val="00EC349D"/>
    <w:rsid w:val="00EC5D78"/>
    <w:rsid w:val="00ED2F34"/>
    <w:rsid w:val="00ED6C6D"/>
    <w:rsid w:val="00F05331"/>
    <w:rsid w:val="00F50907"/>
    <w:rsid w:val="00F534DD"/>
    <w:rsid w:val="00F60D46"/>
    <w:rsid w:val="00F70BF5"/>
    <w:rsid w:val="00F81024"/>
    <w:rsid w:val="00F85FC8"/>
    <w:rsid w:val="00F919FC"/>
    <w:rsid w:val="00FB4CA2"/>
    <w:rsid w:val="00FD38DC"/>
    <w:rsid w:val="00FE25CF"/>
    <w:rsid w:val="00FE3D54"/>
    <w:rsid w:val="00FF56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f">
      <v:fill color="white"/>
      <v:stroke on="f"/>
    </o:shapedefaults>
    <o:shapelayout v:ext="edit">
      <o:idmap v:ext="edit" data="1"/>
    </o:shapelayout>
  </w:shapeDefaults>
  <w:decimalSymbol w:val=","/>
  <w:listSeparator w:val=";"/>
  <w14:docId w14:val="061D6838"/>
  <w15:docId w15:val="{9F21519D-9A5D-44E1-B2CC-70F9D2E56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B28FA"/>
    <w:pPr>
      <w:autoSpaceDE w:val="0"/>
      <w:autoSpaceDN w:val="0"/>
    </w:pPr>
    <w:rPr>
      <w:lang w:val="en-US" w:eastAsia="en-US"/>
    </w:rPr>
  </w:style>
  <w:style w:type="paragraph" w:styleId="Titolo1">
    <w:name w:val="heading 1"/>
    <w:basedOn w:val="Normale"/>
    <w:next w:val="Normale"/>
    <w:link w:val="Titolo1Carattere"/>
    <w:uiPriority w:val="9"/>
    <w:qFormat/>
    <w:rsid w:val="00DB28FA"/>
    <w:pPr>
      <w:keepNext/>
      <w:numPr>
        <w:numId w:val="1"/>
      </w:numPr>
      <w:spacing w:before="240" w:after="80"/>
      <w:jc w:val="center"/>
      <w:outlineLvl w:val="0"/>
    </w:pPr>
    <w:rPr>
      <w:smallCaps/>
      <w:kern w:val="28"/>
    </w:rPr>
  </w:style>
  <w:style w:type="paragraph" w:styleId="Titolo2">
    <w:name w:val="heading 2"/>
    <w:basedOn w:val="Normale"/>
    <w:next w:val="Normale"/>
    <w:uiPriority w:val="9"/>
    <w:qFormat/>
    <w:rsid w:val="00DB28FA"/>
    <w:pPr>
      <w:keepNext/>
      <w:numPr>
        <w:ilvl w:val="1"/>
        <w:numId w:val="1"/>
      </w:numPr>
      <w:spacing w:before="120" w:after="60"/>
      <w:outlineLvl w:val="1"/>
    </w:pPr>
    <w:rPr>
      <w:i/>
      <w:iCs/>
    </w:rPr>
  </w:style>
  <w:style w:type="paragraph" w:styleId="Titolo3">
    <w:name w:val="heading 3"/>
    <w:basedOn w:val="Normale"/>
    <w:next w:val="Normale"/>
    <w:uiPriority w:val="9"/>
    <w:qFormat/>
    <w:rsid w:val="00DB28FA"/>
    <w:pPr>
      <w:keepNext/>
      <w:numPr>
        <w:ilvl w:val="2"/>
        <w:numId w:val="1"/>
      </w:numPr>
      <w:ind w:left="288"/>
      <w:outlineLvl w:val="2"/>
    </w:pPr>
    <w:rPr>
      <w:i/>
      <w:iCs/>
    </w:rPr>
  </w:style>
  <w:style w:type="paragraph" w:styleId="Titolo4">
    <w:name w:val="heading 4"/>
    <w:basedOn w:val="Normale"/>
    <w:next w:val="Normale"/>
    <w:uiPriority w:val="9"/>
    <w:qFormat/>
    <w:rsid w:val="00DB28FA"/>
    <w:pPr>
      <w:keepNext/>
      <w:numPr>
        <w:ilvl w:val="3"/>
        <w:numId w:val="1"/>
      </w:numPr>
      <w:spacing w:before="240" w:after="60"/>
      <w:outlineLvl w:val="3"/>
    </w:pPr>
    <w:rPr>
      <w:i/>
      <w:iCs/>
      <w:sz w:val="18"/>
      <w:szCs w:val="18"/>
    </w:rPr>
  </w:style>
  <w:style w:type="paragraph" w:styleId="Titolo5">
    <w:name w:val="heading 5"/>
    <w:basedOn w:val="Normale"/>
    <w:next w:val="Normale"/>
    <w:uiPriority w:val="9"/>
    <w:qFormat/>
    <w:rsid w:val="00DB28FA"/>
    <w:pPr>
      <w:numPr>
        <w:ilvl w:val="4"/>
        <w:numId w:val="1"/>
      </w:numPr>
      <w:spacing w:before="240" w:after="60"/>
      <w:outlineLvl w:val="4"/>
    </w:pPr>
    <w:rPr>
      <w:sz w:val="18"/>
      <w:szCs w:val="18"/>
    </w:rPr>
  </w:style>
  <w:style w:type="paragraph" w:styleId="Titolo6">
    <w:name w:val="heading 6"/>
    <w:basedOn w:val="Normale"/>
    <w:next w:val="Normale"/>
    <w:uiPriority w:val="9"/>
    <w:qFormat/>
    <w:rsid w:val="00DB28FA"/>
    <w:pPr>
      <w:numPr>
        <w:ilvl w:val="5"/>
        <w:numId w:val="1"/>
      </w:numPr>
      <w:spacing w:before="240" w:after="60"/>
      <w:outlineLvl w:val="5"/>
    </w:pPr>
    <w:rPr>
      <w:i/>
      <w:iCs/>
      <w:sz w:val="16"/>
      <w:szCs w:val="16"/>
    </w:rPr>
  </w:style>
  <w:style w:type="paragraph" w:styleId="Titolo7">
    <w:name w:val="heading 7"/>
    <w:basedOn w:val="Normale"/>
    <w:next w:val="Normale"/>
    <w:uiPriority w:val="9"/>
    <w:qFormat/>
    <w:rsid w:val="00DB28FA"/>
    <w:pPr>
      <w:numPr>
        <w:ilvl w:val="6"/>
        <w:numId w:val="1"/>
      </w:numPr>
      <w:spacing w:before="240" w:after="60"/>
      <w:outlineLvl w:val="6"/>
    </w:pPr>
    <w:rPr>
      <w:sz w:val="16"/>
      <w:szCs w:val="16"/>
    </w:rPr>
  </w:style>
  <w:style w:type="paragraph" w:styleId="Titolo8">
    <w:name w:val="heading 8"/>
    <w:basedOn w:val="Normale"/>
    <w:next w:val="Normale"/>
    <w:uiPriority w:val="9"/>
    <w:qFormat/>
    <w:rsid w:val="00DB28FA"/>
    <w:pPr>
      <w:numPr>
        <w:ilvl w:val="7"/>
        <w:numId w:val="1"/>
      </w:numPr>
      <w:spacing w:before="240" w:after="60"/>
      <w:outlineLvl w:val="7"/>
    </w:pPr>
    <w:rPr>
      <w:i/>
      <w:iCs/>
      <w:sz w:val="16"/>
      <w:szCs w:val="16"/>
    </w:rPr>
  </w:style>
  <w:style w:type="paragraph" w:styleId="Titolo9">
    <w:name w:val="heading 9"/>
    <w:basedOn w:val="Normale"/>
    <w:next w:val="Normale"/>
    <w:uiPriority w:val="9"/>
    <w:qFormat/>
    <w:rsid w:val="00DB28FA"/>
    <w:pPr>
      <w:numPr>
        <w:ilvl w:val="8"/>
        <w:numId w:val="1"/>
      </w:numPr>
      <w:spacing w:before="240" w:after="60"/>
      <w:outlineLvl w:val="8"/>
    </w:pPr>
    <w:rPr>
      <w:sz w:val="16"/>
      <w:szCs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bstract">
    <w:name w:val="Abstract"/>
    <w:basedOn w:val="Normale"/>
    <w:next w:val="Normale"/>
    <w:rsid w:val="00DB28FA"/>
    <w:pPr>
      <w:spacing w:before="20"/>
      <w:ind w:firstLine="202"/>
      <w:jc w:val="both"/>
    </w:pPr>
    <w:rPr>
      <w:b/>
      <w:bCs/>
      <w:sz w:val="18"/>
      <w:szCs w:val="18"/>
    </w:rPr>
  </w:style>
  <w:style w:type="paragraph" w:customStyle="1" w:styleId="Authors">
    <w:name w:val="Authors"/>
    <w:basedOn w:val="Normale"/>
    <w:next w:val="Normale"/>
    <w:rsid w:val="00DB28FA"/>
    <w:pPr>
      <w:framePr w:w="9072" w:hSpace="187" w:vSpace="187" w:wrap="notBeside" w:vAnchor="text" w:hAnchor="page" w:xAlign="center" w:y="1"/>
      <w:spacing w:after="320"/>
      <w:jc w:val="center"/>
    </w:pPr>
    <w:rPr>
      <w:sz w:val="22"/>
      <w:szCs w:val="22"/>
    </w:rPr>
  </w:style>
  <w:style w:type="character" w:customStyle="1" w:styleId="MemberType">
    <w:name w:val="MemberType"/>
    <w:basedOn w:val="Carpredefinitoparagrafo"/>
    <w:rsid w:val="00DB28FA"/>
    <w:rPr>
      <w:rFonts w:ascii="Times New Roman" w:hAnsi="Times New Roman" w:cs="Times New Roman"/>
      <w:i/>
      <w:iCs/>
      <w:sz w:val="22"/>
      <w:szCs w:val="22"/>
    </w:rPr>
  </w:style>
  <w:style w:type="paragraph" w:styleId="Titolo">
    <w:name w:val="Title"/>
    <w:basedOn w:val="Normale"/>
    <w:next w:val="Normale"/>
    <w:qFormat/>
    <w:rsid w:val="00DB28FA"/>
    <w:pPr>
      <w:framePr w:w="9360" w:hSpace="187" w:vSpace="187" w:wrap="notBeside" w:vAnchor="text" w:hAnchor="page" w:xAlign="center" w:y="1" w:anchorLock="1"/>
      <w:spacing w:before="360"/>
      <w:jc w:val="center"/>
    </w:pPr>
    <w:rPr>
      <w:b/>
      <w:kern w:val="28"/>
      <w:sz w:val="32"/>
      <w:szCs w:val="48"/>
    </w:rPr>
  </w:style>
  <w:style w:type="paragraph" w:styleId="Testonotaapidipagina">
    <w:name w:val="footnote text"/>
    <w:basedOn w:val="Normale"/>
    <w:semiHidden/>
    <w:rsid w:val="00DB28FA"/>
    <w:pPr>
      <w:ind w:firstLine="202"/>
      <w:jc w:val="both"/>
    </w:pPr>
    <w:rPr>
      <w:sz w:val="16"/>
      <w:szCs w:val="16"/>
    </w:rPr>
  </w:style>
  <w:style w:type="paragraph" w:customStyle="1" w:styleId="References">
    <w:name w:val="References"/>
    <w:basedOn w:val="Normale"/>
    <w:rsid w:val="00DB28FA"/>
    <w:pPr>
      <w:numPr>
        <w:numId w:val="12"/>
      </w:numPr>
      <w:jc w:val="both"/>
    </w:pPr>
    <w:rPr>
      <w:sz w:val="16"/>
      <w:szCs w:val="16"/>
    </w:rPr>
  </w:style>
  <w:style w:type="paragraph" w:customStyle="1" w:styleId="IndexTerms">
    <w:name w:val="IndexTerms"/>
    <w:basedOn w:val="Normale"/>
    <w:next w:val="Normale"/>
    <w:rsid w:val="00DB28FA"/>
    <w:pPr>
      <w:ind w:firstLine="202"/>
      <w:jc w:val="both"/>
    </w:pPr>
    <w:rPr>
      <w:b/>
      <w:bCs/>
      <w:sz w:val="18"/>
      <w:szCs w:val="18"/>
    </w:rPr>
  </w:style>
  <w:style w:type="character" w:styleId="Rimandonotaapidipagina">
    <w:name w:val="footnote reference"/>
    <w:basedOn w:val="Carpredefinitoparagrafo"/>
    <w:semiHidden/>
    <w:rsid w:val="00DB28FA"/>
    <w:rPr>
      <w:vertAlign w:val="superscript"/>
    </w:rPr>
  </w:style>
  <w:style w:type="paragraph" w:styleId="Pidipagina">
    <w:name w:val="footer"/>
    <w:basedOn w:val="Normale"/>
    <w:rsid w:val="00DB28FA"/>
    <w:pPr>
      <w:tabs>
        <w:tab w:val="center" w:pos="4320"/>
        <w:tab w:val="right" w:pos="8640"/>
      </w:tabs>
    </w:pPr>
  </w:style>
  <w:style w:type="paragraph" w:customStyle="1" w:styleId="Text">
    <w:name w:val="Text"/>
    <w:basedOn w:val="Normale"/>
    <w:rsid w:val="00DB28FA"/>
    <w:pPr>
      <w:widowControl w:val="0"/>
      <w:spacing w:line="252" w:lineRule="auto"/>
      <w:ind w:firstLine="202"/>
      <w:jc w:val="both"/>
    </w:pPr>
  </w:style>
  <w:style w:type="paragraph" w:customStyle="1" w:styleId="FigureCaption">
    <w:name w:val="Figure Caption"/>
    <w:basedOn w:val="Normale"/>
    <w:rsid w:val="00DB28FA"/>
    <w:pPr>
      <w:jc w:val="both"/>
    </w:pPr>
    <w:rPr>
      <w:sz w:val="16"/>
      <w:szCs w:val="16"/>
    </w:rPr>
  </w:style>
  <w:style w:type="paragraph" w:customStyle="1" w:styleId="TableTitle">
    <w:name w:val="Table Title"/>
    <w:basedOn w:val="Normale"/>
    <w:rsid w:val="00DB28FA"/>
    <w:pPr>
      <w:jc w:val="center"/>
    </w:pPr>
    <w:rPr>
      <w:smallCaps/>
      <w:sz w:val="16"/>
      <w:szCs w:val="16"/>
    </w:rPr>
  </w:style>
  <w:style w:type="paragraph" w:customStyle="1" w:styleId="ReferenceHead">
    <w:name w:val="Reference Head"/>
    <w:basedOn w:val="Titolo1"/>
    <w:rsid w:val="00DB28FA"/>
    <w:pPr>
      <w:numPr>
        <w:numId w:val="0"/>
      </w:numPr>
    </w:pPr>
  </w:style>
  <w:style w:type="paragraph" w:styleId="Intestazione">
    <w:name w:val="header"/>
    <w:basedOn w:val="Normale"/>
    <w:rsid w:val="00DB28FA"/>
    <w:pPr>
      <w:tabs>
        <w:tab w:val="center" w:pos="4320"/>
        <w:tab w:val="right" w:pos="8640"/>
      </w:tabs>
    </w:pPr>
  </w:style>
  <w:style w:type="paragraph" w:customStyle="1" w:styleId="Equation">
    <w:name w:val="Equation"/>
    <w:basedOn w:val="Normale"/>
    <w:next w:val="Normale"/>
    <w:rsid w:val="00DB28FA"/>
    <w:pPr>
      <w:widowControl w:val="0"/>
      <w:tabs>
        <w:tab w:val="right" w:pos="4810"/>
      </w:tabs>
      <w:spacing w:line="252" w:lineRule="auto"/>
      <w:jc w:val="both"/>
    </w:pPr>
  </w:style>
  <w:style w:type="character" w:styleId="Collegamentoipertestuale">
    <w:name w:val="Hyperlink"/>
    <w:basedOn w:val="Carpredefinitoparagrafo"/>
    <w:rsid w:val="00DB28FA"/>
    <w:rPr>
      <w:color w:val="0000FF"/>
      <w:u w:val="single"/>
    </w:rPr>
  </w:style>
  <w:style w:type="character" w:styleId="Collegamentovisitato">
    <w:name w:val="FollowedHyperlink"/>
    <w:basedOn w:val="Carpredefinitoparagrafo"/>
    <w:rsid w:val="00DB28FA"/>
    <w:rPr>
      <w:color w:val="800080"/>
      <w:u w:val="single"/>
    </w:rPr>
  </w:style>
  <w:style w:type="paragraph" w:styleId="Rientrocorpodeltesto">
    <w:name w:val="Body Text Indent"/>
    <w:basedOn w:val="Normale"/>
    <w:rsid w:val="00DB28FA"/>
    <w:pPr>
      <w:ind w:left="630" w:hanging="630"/>
    </w:pPr>
    <w:rPr>
      <w:szCs w:val="24"/>
    </w:rPr>
  </w:style>
  <w:style w:type="paragraph" w:customStyle="1" w:styleId="DefaultParagraphFont1">
    <w:name w:val="Default Paragraph Font1"/>
    <w:next w:val="Normale"/>
    <w:rsid w:val="00DB28FA"/>
    <w:pPr>
      <w:overflowPunct w:val="0"/>
      <w:autoSpaceDE w:val="0"/>
      <w:autoSpaceDN w:val="0"/>
      <w:adjustRightInd w:val="0"/>
      <w:textAlignment w:val="baseline"/>
    </w:pPr>
    <w:rPr>
      <w:rFonts w:ascii="Times" w:eastAsia="PMingLiU" w:hAnsi="Times"/>
      <w:lang w:val="en-US" w:eastAsia="zh-TW"/>
    </w:rPr>
  </w:style>
  <w:style w:type="paragraph" w:customStyle="1" w:styleId="abs-title">
    <w:name w:val="abs-title"/>
    <w:basedOn w:val="DefaultParagraphFont1"/>
    <w:rsid w:val="00DB28FA"/>
    <w:pPr>
      <w:ind w:firstLine="14"/>
      <w:jc w:val="both"/>
    </w:pPr>
    <w:rPr>
      <w:b/>
      <w:bCs/>
      <w:i/>
      <w:iCs/>
      <w:sz w:val="18"/>
    </w:rPr>
  </w:style>
  <w:style w:type="paragraph" w:customStyle="1" w:styleId="body-text">
    <w:name w:val="body-text"/>
    <w:rsid w:val="00DB28FA"/>
    <w:pPr>
      <w:ind w:firstLine="230"/>
      <w:jc w:val="both"/>
    </w:pPr>
    <w:rPr>
      <w:rFonts w:ascii="Times" w:hAnsi="Times"/>
      <w:color w:val="000000"/>
      <w:lang w:val="en-US" w:eastAsia="en-US"/>
    </w:rPr>
  </w:style>
  <w:style w:type="paragraph" w:customStyle="1" w:styleId="table-figure-caption">
    <w:name w:val="table-figure-caption"/>
    <w:basedOn w:val="body-text"/>
    <w:rsid w:val="00DB28FA"/>
    <w:pPr>
      <w:spacing w:before="60" w:after="120"/>
      <w:ind w:firstLine="0"/>
      <w:jc w:val="center"/>
    </w:pPr>
    <w:rPr>
      <w:sz w:val="18"/>
    </w:rPr>
  </w:style>
  <w:style w:type="paragraph" w:customStyle="1" w:styleId="footnote">
    <w:name w:val="footnote"/>
    <w:basedOn w:val="Testonotaapidipagina"/>
    <w:rsid w:val="00DB28FA"/>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Titolo2"/>
    <w:rsid w:val="00DB28FA"/>
    <w:pPr>
      <w:numPr>
        <w:ilvl w:val="0"/>
        <w:numId w:val="0"/>
      </w:numPr>
      <w:overflowPunct w:val="0"/>
      <w:adjustRightInd w:val="0"/>
      <w:spacing w:before="60"/>
      <w:ind w:firstLine="43"/>
      <w:textAlignment w:val="baseline"/>
    </w:pPr>
    <w:rPr>
      <w:rFonts w:ascii="Times" w:eastAsia="PMingLiU" w:hAnsi="Times"/>
      <w:b/>
      <w:bCs/>
      <w:szCs w:val="24"/>
      <w:lang w:eastAsia="zh-TW"/>
    </w:rPr>
  </w:style>
  <w:style w:type="character" w:styleId="Testosegnaposto">
    <w:name w:val="Placeholder Text"/>
    <w:basedOn w:val="Carpredefinitoparagrafo"/>
    <w:uiPriority w:val="99"/>
    <w:semiHidden/>
    <w:rsid w:val="00AB620D"/>
    <w:rPr>
      <w:color w:val="808080"/>
    </w:rPr>
  </w:style>
  <w:style w:type="paragraph" w:styleId="Testofumetto">
    <w:name w:val="Balloon Text"/>
    <w:basedOn w:val="Normale"/>
    <w:link w:val="TestofumettoCarattere"/>
    <w:rsid w:val="00AB620D"/>
    <w:rPr>
      <w:rFonts w:ascii="Tahoma" w:hAnsi="Tahoma" w:cs="Tahoma"/>
      <w:sz w:val="16"/>
      <w:szCs w:val="16"/>
    </w:rPr>
  </w:style>
  <w:style w:type="character" w:customStyle="1" w:styleId="TestofumettoCarattere">
    <w:name w:val="Testo fumetto Carattere"/>
    <w:basedOn w:val="Carpredefinitoparagrafo"/>
    <w:link w:val="Testofumetto"/>
    <w:rsid w:val="00AB620D"/>
    <w:rPr>
      <w:rFonts w:ascii="Tahoma" w:hAnsi="Tahoma" w:cs="Tahoma"/>
      <w:sz w:val="16"/>
      <w:szCs w:val="16"/>
      <w:lang w:val="en-US" w:eastAsia="en-US"/>
    </w:rPr>
  </w:style>
  <w:style w:type="paragraph" w:styleId="Paragrafoelenco">
    <w:name w:val="List Paragraph"/>
    <w:basedOn w:val="Normale"/>
    <w:uiPriority w:val="34"/>
    <w:qFormat/>
    <w:rsid w:val="006A4860"/>
    <w:pPr>
      <w:ind w:left="720"/>
      <w:contextualSpacing/>
    </w:pPr>
  </w:style>
  <w:style w:type="paragraph" w:styleId="Didascalia">
    <w:name w:val="caption"/>
    <w:basedOn w:val="Normale"/>
    <w:next w:val="Normale"/>
    <w:unhideWhenUsed/>
    <w:qFormat/>
    <w:rsid w:val="00BC749C"/>
    <w:pPr>
      <w:spacing w:after="200"/>
    </w:pPr>
    <w:rPr>
      <w:b/>
      <w:bCs/>
      <w:color w:val="4F81BD" w:themeColor="accent1"/>
      <w:sz w:val="18"/>
      <w:szCs w:val="18"/>
    </w:rPr>
  </w:style>
  <w:style w:type="table" w:styleId="Grigliatabella">
    <w:name w:val="Table Grid"/>
    <w:basedOn w:val="Tabellanormale"/>
    <w:uiPriority w:val="59"/>
    <w:rsid w:val="004A5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uiPriority w:val="20"/>
    <w:qFormat/>
    <w:rsid w:val="00867A08"/>
    <w:rPr>
      <w:i/>
      <w:iCs/>
    </w:rPr>
  </w:style>
  <w:style w:type="paragraph" w:styleId="Bibliografia">
    <w:name w:val="Bibliography"/>
    <w:basedOn w:val="Normale"/>
    <w:next w:val="Normale"/>
    <w:uiPriority w:val="37"/>
    <w:unhideWhenUsed/>
    <w:rsid w:val="00D92E29"/>
  </w:style>
  <w:style w:type="character" w:customStyle="1" w:styleId="Titolo1Carattere">
    <w:name w:val="Titolo 1 Carattere"/>
    <w:basedOn w:val="Carpredefinitoparagrafo"/>
    <w:link w:val="Titolo1"/>
    <w:uiPriority w:val="9"/>
    <w:rsid w:val="005102A7"/>
    <w:rPr>
      <w:smallCaps/>
      <w:kern w:val="28"/>
      <w:lang w:val="en-US" w:eastAsia="en-US"/>
    </w:rPr>
  </w:style>
  <w:style w:type="character" w:styleId="Rimandocommento">
    <w:name w:val="annotation reference"/>
    <w:basedOn w:val="Carpredefinitoparagrafo"/>
    <w:semiHidden/>
    <w:unhideWhenUsed/>
    <w:rsid w:val="00CE545A"/>
    <w:rPr>
      <w:sz w:val="16"/>
      <w:szCs w:val="16"/>
    </w:rPr>
  </w:style>
  <w:style w:type="paragraph" w:styleId="Testocommento">
    <w:name w:val="annotation text"/>
    <w:basedOn w:val="Normale"/>
    <w:link w:val="TestocommentoCarattere"/>
    <w:semiHidden/>
    <w:unhideWhenUsed/>
    <w:rsid w:val="00CE545A"/>
  </w:style>
  <w:style w:type="character" w:customStyle="1" w:styleId="TestocommentoCarattere">
    <w:name w:val="Testo commento Carattere"/>
    <w:basedOn w:val="Carpredefinitoparagrafo"/>
    <w:link w:val="Testocommento"/>
    <w:semiHidden/>
    <w:rsid w:val="00CE545A"/>
    <w:rPr>
      <w:lang w:val="en-US" w:eastAsia="en-US"/>
    </w:rPr>
  </w:style>
  <w:style w:type="paragraph" w:styleId="Soggettocommento">
    <w:name w:val="annotation subject"/>
    <w:basedOn w:val="Testocommento"/>
    <w:next w:val="Testocommento"/>
    <w:link w:val="SoggettocommentoCarattere"/>
    <w:semiHidden/>
    <w:unhideWhenUsed/>
    <w:rsid w:val="00CE545A"/>
    <w:rPr>
      <w:b/>
      <w:bCs/>
    </w:rPr>
  </w:style>
  <w:style w:type="character" w:customStyle="1" w:styleId="SoggettocommentoCarattere">
    <w:name w:val="Soggetto commento Carattere"/>
    <w:basedOn w:val="TestocommentoCarattere"/>
    <w:link w:val="Soggettocommento"/>
    <w:semiHidden/>
    <w:rsid w:val="00CE545A"/>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My%20Documents\Progetti\Congressi\EMBC_boston2011\Copy%20of%20MS%20Template%20EMBC20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van09</b:Tag>
    <b:SourceType>JournalArticle</b:SourceType>
    <b:Guid>{23CD9D31-B2DF-4BA6-B67A-833A713EAB75}</b:Guid>
    <b:Author>
      <b:Author>
        <b:NameList>
          <b:Person>
            <b:Last>van Osch</b:Last>
            <b:First>M.J.P.</b:First>
          </b:Person>
          <b:Person>
            <b:Last>Teeuwisse</b:Last>
            <b:First>W.M.</b:First>
          </b:Person>
          <b:Person>
            <b:Last>van Walderveen</b:Last>
            <b:First>M.A.A.</b:First>
          </b:Person>
          <b:Person>
            <b:Last>Hendrikse</b:Last>
            <b:First>J.</b:First>
          </b:Person>
          <b:Person>
            <b:Last>Kies</b:Last>
            <b:First>D.A.</b:First>
          </b:Person>
          <b:Person>
            <b:Last>van Buchem</b:Last>
            <b:First>M.A.</b:First>
          </b:Person>
        </b:NameList>
      </b:Author>
    </b:Author>
    <b:Title>Can arterial spin labeling detect white matter perfusion signal?</b:Title>
    <b:JournalName>Magnetic resonance in medicine</b:JournalName>
    <b:Year>2009</b:Year>
    <b:Pages>165-73</b:Pages>
    <b:Volume>62</b:Volume>
    <b:Issue>1</b:Issue>
    <b:RefOrder>3</b:RefOrder>
  </b:Source>
  <b:Source>
    <b:Tag>Zun13</b:Tag>
    <b:SourceType>ConferenceProceedings</b:SourceType>
    <b:Guid>{42D6B9CB-6D2F-47B4-BA07-8D7E281695F4}</b:Guid>
    <b:Author>
      <b:Author>
        <b:NameList>
          <b:Person>
            <b:Last>Zun</b:Last>
            <b:First>Z.</b:First>
          </b:Person>
          <b:Person>
            <b:Last>Shankaranarayanan</b:Last>
            <b:First>A.</b:First>
          </b:Person>
          <b:Person>
            <b:Last>Zaharchuk</b:Last>
            <b:First>G.</b:First>
          </b:Person>
        </b:NameList>
      </b:Author>
    </b:Author>
    <b:Title>Pseudocontinuous arterial spin labeling with prospective motion correction (PCASL-PROMO).</b:Title>
    <b:JournalName>Magnetic Resonance in Medicine</b:JournalName>
    <b:Year>2013</b:Year>
    <b:ConferenceName>ISMRM</b:ConferenceName>
    <b:RefOrder>4</b:RefOrder>
  </b:Source>
  <b:Source>
    <b:Tag>Wan08</b:Tag>
    <b:SourceType>JournalArticle</b:SourceType>
    <b:Guid>{92E35393-3321-4590-89BC-6AC7A2F7965C}</b:Guid>
    <b:Author>
      <b:Author>
        <b:NameList>
          <b:Person>
            <b:Last>Wang</b:Last>
            <b:First>Z.</b:First>
          </b:Person>
          <b:Person>
            <b:Last>Aguirre</b:Last>
            <b:First>G.K.</b:First>
          </b:Person>
          <b:Person>
            <b:Last>Rao</b:Last>
            <b:First>H.</b:First>
          </b:Person>
          <b:Person>
            <b:Last>Wang</b:Last>
            <b:First>J.:</b:First>
            <b:Middle>Fernàndez-Seara, M.A.</b:Middle>
          </b:Person>
          <b:Person>
            <b:Last>Childress</b:Last>
            <b:First>A.R.</b:First>
          </b:Person>
          <b:Person>
            <b:Last>Detre</b:Last>
            <b:First>J.A.</b:First>
          </b:Person>
        </b:NameList>
      </b:Author>
    </b:Author>
    <b:Title>Empirical optimization of asl data analysis using an asl data processing toolbox: Asltbx.</b:Title>
    <b:Year>2008</b:Year>
    <b:JournalName>Magnetic resonance imaging</b:JournalName>
    <b:Pages>261-269</b:Pages>
    <b:Volume>26</b:Volume>
    <b:Issue>2</b:Issue>
    <b:RefOrder>5</b:RefOrder>
  </b:Source>
  <b:Source>
    <b:Tag>Jen02</b:Tag>
    <b:SourceType>JournalArticle</b:SourceType>
    <b:Guid>{F53D666D-7556-4F0B-AD23-5F606F6F46A8}</b:Guid>
    <b:Author>
      <b:Author>
        <b:NameList>
          <b:Person>
            <b:Last>Jenkinson</b:Last>
            <b:First>M.</b:First>
          </b:Person>
          <b:Person>
            <b:Last>Bannister</b:Last>
            <b:First>P.</b:First>
          </b:Person>
          <b:Person>
            <b:Last>Brady</b:Last>
            <b:First>M.</b:First>
          </b:Person>
          <b:Person>
            <b:Last>Smith</b:Last>
            <b:First>S.</b:First>
          </b:Person>
        </b:NameList>
      </b:Author>
    </b:Author>
    <b:Title>Improved Optimization for the Robust and Accurate Linear Registration and Motion Correction of Brain Images</b:Title>
    <b:JournalName>NeuroImage</b:JournalName>
    <b:Year>2002</b:Year>
    <b:Pages>825-841</b:Pages>
    <b:Volume>17</b:Volume>
    <b:Issue>2</b:Issue>
    <b:RefOrder>6</b:RefOrder>
  </b:Source>
  <b:Source>
    <b:Tag>Jen12</b:Tag>
    <b:SourceType>JournalArticle</b:SourceType>
    <b:Guid>{1174A000-72D9-403A-AF00-B989AD8B509F}</b:Guid>
    <b:Author>
      <b:Author>
        <b:NameList>
          <b:Person>
            <b:Last>Jenkinson</b:Last>
            <b:First>M.</b:First>
          </b:Person>
          <b:Person>
            <b:Last>Beckmann</b:Last>
            <b:First>C.F.</b:First>
          </b:Person>
          <b:Person>
            <b:Last>Behrens</b:Last>
            <b:First>T.E.J.</b:First>
          </b:Person>
          <b:Person>
            <b:Last>Woolrich</b:Last>
            <b:First>M.W.</b:First>
          </b:Person>
          <b:Person>
            <b:Last>Smith</b:Last>
            <b:First>S.M.</b:First>
          </b:Person>
        </b:NameList>
      </b:Author>
    </b:Author>
    <b:Title>FSL</b:Title>
    <b:JournalName>NeuroImage</b:JournalName>
    <b:Year>2012</b:Year>
    <b:Pages>782-790</b:Pages>
    <b:Volume>62</b:Volume>
    <b:Issue>2</b:Issue>
    <b:RefOrder>7</b:RefOrder>
  </b:Source>
  <b:Source>
    <b:Tag>Tar12</b:Tag>
    <b:SourceType>JournalArticle</b:SourceType>
    <b:Guid>{5F44F2C3-7254-4E06-8704-3E541741DB7F}</b:Guid>
    <b:Author>
      <b:Author>
        <b:NameList>
          <b:Person>
            <b:Last>Tarroni</b:Last>
            <b:First>G.</b:First>
          </b:Person>
          <b:Person>
            <b:Last>Tersi</b:Last>
            <b:First>L.</b:First>
          </b:Person>
          <b:Person>
            <b:Last>Corsi</b:Last>
            <b:First>C.</b:First>
          </b:Person>
          <b:Person>
            <b:Last>Stagni</b:Last>
            <b:First>R</b:First>
          </b:Person>
        </b:NameList>
      </b:Author>
    </b:Author>
    <b:Title>Prosthetic component segmentation with blur compensation: a fast method for 3D </b:Title>
    <b:JournalName>Medical &amp; biological engineering &amp; computing</b:JournalName>
    <b:Year>2012</b:Year>
    <b:Pages>631-40</b:Pages>
    <b:Volume>50</b:Volume>
    <b:Issue>6</b:Issue>
    <b:RefOrder>8</b:RefOrder>
  </b:Source>
  <b:Source>
    <b:Tag>Per90</b:Tag>
    <b:SourceType>JournalArticle</b:SourceType>
    <b:Guid>{9D707420-FC95-491C-9EED-E4395DCA867A}</b:Guid>
    <b:Author>
      <b:Author>
        <b:NameList>
          <b:Person>
            <b:Last>Perona</b:Last>
            <b:First>P.</b:First>
          </b:Person>
          <b:Person>
            <b:Last>Malik</b:Last>
            <b:First>J.</b:First>
          </b:Person>
        </b:NameList>
      </b:Author>
    </b:Author>
    <b:Title>Scale-Space and Edge Detection Using Anisotropic Diffusion</b:Title>
    <b:JournalName>IEEE Transactions on Pattern Analysis and Machine Intelligence</b:JournalName>
    <b:Year>1990</b:Year>
    <b:Volume>12</b:Volume>
    <b:Issue>7</b:Issue>
    <b:RefOrder>9</b:RefOrder>
  </b:Source>
  <b:Source>
    <b:Tag>Spa85</b:Tag>
    <b:SourceType>JournalArticle</b:SourceType>
    <b:Guid>{DEA1BC9A-D3AE-4293-B478-C13520533BF8}</b:Guid>
    <b:Author>
      <b:Author>
        <b:NameList>
          <b:Person>
            <b:Last>Spann</b:Last>
            <b:First>M.</b:First>
          </b:Person>
          <b:Person>
            <b:Last>Wilson</b:Last>
            <b:First>R</b:First>
          </b:Person>
        </b:NameList>
      </b:Author>
    </b:Author>
    <b:Title>A quad-tree approach to image segmentation which combines statistical and spatial information.</b:Title>
    <b:JournalName>Pattern Recognition</b:JournalName>
    <b:Year>1985</b:Year>
    <b:Pages>257-269</b:Pages>
    <b:Volume>18</b:Volume>
    <b:Issue>3-4</b:Issue>
    <b:RefOrder>10</b:RefOrder>
  </b:Source>
  <b:Source>
    <b:Tag>Mal95</b:Tag>
    <b:SourceType>JournalArticle</b:SourceType>
    <b:Guid>{019D4270-FA9E-48F8-AE1E-51E59241AF5A}</b:Guid>
    <b:Author>
      <b:Author>
        <b:NameList>
          <b:Person>
            <b:Last>Malladi</b:Last>
            <b:First>R.</b:First>
          </b:Person>
          <b:Person>
            <b:Last>Sethian</b:Last>
            <b:First>J.</b:First>
          </b:Person>
          <b:Person>
            <b:Last>Vemuri</b:Last>
            <b:First>B</b:First>
          </b:Person>
        </b:NameList>
      </b:Author>
    </b:Author>
    <b:Title>Shape modeling with front propagation: a level set approach</b:Title>
    <b:JournalName>IEEE Transactions on Pattern Analysis and Machine Intelligence</b:JournalName>
    <b:Year>1995</b:Year>
    <b:Pages>158-175</b:Pages>
    <b:Volume>17</b:Volume>
    <b:Issue>2</b:Issue>
    <b:RefOrder>11</b:RefOrder>
  </b:Source>
  <b:Source>
    <b:Tag>Bes92</b:Tag>
    <b:SourceType>JournalArticle</b:SourceType>
    <b:Guid>{B6C78329-B7C3-46B1-B758-020E86AE607E}</b:Guid>
    <b:Author>
      <b:Author>
        <b:NameList>
          <b:Person>
            <b:Last>Besl</b:Last>
            <b:First>P.</b:First>
          </b:Person>
          <b:Person>
            <b:Last>McKay</b:Last>
            <b:First>H</b:First>
          </b:Person>
        </b:NameList>
      </b:Author>
    </b:Author>
    <b:Title>method for registration of 3-D shapes.</b:Title>
    <b:JournalName>IEEE Transactions on Pattern Analysis and Machine Intelligence</b:JournalName>
    <b:Year>1992</b:Year>
    <b:Pages>239-256</b:Pages>
    <b:Volume>14</b:Volume>
    <b:Issue>2</b:Issue>
    <b:RefOrder>12</b:RefOrder>
  </b:Source>
  <b:Source>
    <b:Tag>Ost05</b:Tag>
    <b:SourceType>JournalArticle</b:SourceType>
    <b:Guid>{F24F9594-2401-495E-B051-F1F35856E72C}</b:Guid>
    <b:Author>
      <b:Author>
        <b:NameList>
          <b:Person>
            <b:Last>Østergaard</b:Last>
            <b:First>L</b:First>
          </b:Person>
        </b:NameList>
      </b:Author>
    </b:Author>
    <b:Title>Principles of cerebral perfusion imaging by bolus tracking.</b:Title>
    <b:JournalName>Journal of magnetic resonance imaging</b:JournalName>
    <b:Year>2005</b:Year>
    <b:Pages>710-717</b:Pages>
    <b:Volume>22</b:Volume>
    <b:Issue>6</b:Issue>
    <b:RefOrder>1</b:RefOrder>
  </b:Source>
  <b:Source>
    <b:Tag>Gol06</b:Tag>
    <b:SourceType>JournalArticle</b:SourceType>
    <b:Guid>{D89178F4-4476-4561-90C7-279B4A06E246}</b:Guid>
    <b:Author>
      <b:Author>
        <b:NameList>
          <b:Person>
            <b:Last>Golay</b:Last>
            <b:First>X.</b:First>
          </b:Person>
          <b:Person>
            <b:Last>Petersen</b:Last>
            <b:First>E.T.</b:First>
          </b:Person>
        </b:NameList>
      </b:Author>
    </b:Author>
    <b:Title>Arterial spin labeling: benefits of high magnetic fields</b:Title>
    <b:JournalName>Neuroimaging clinics of North America</b:JournalName>
    <b:Year>2006</b:Year>
    <b:Pages>259-68</b:Pages>
    <b:Volume>16</b:Volume>
    <b:Issue>2</b:Issue>
    <b:RefOrder>2</b:RefOrder>
  </b:Source>
</b:Sources>
</file>

<file path=customXml/itemProps1.xml><?xml version="1.0" encoding="utf-8"?>
<ds:datastoreItem xmlns:ds="http://schemas.openxmlformats.org/officeDocument/2006/customXml" ds:itemID="{E0231A68-3C15-4188-9FDC-00FAF3C82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Copy of MS Template EMBC2011</Template>
  <TotalTime>38</TotalTime>
  <Pages>4</Pages>
  <Words>10461</Words>
  <Characters>59630</Characters>
  <Application>Microsoft Office Word</Application>
  <DocSecurity>0</DocSecurity>
  <Lines>496</Lines>
  <Paragraphs>139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69952</CharactersWithSpaces>
  <SharedDoc>false</SharedDoc>
  <HLinks>
    <vt:vector size="60" baseType="variant">
      <vt:variant>
        <vt:i4>1441798</vt:i4>
      </vt:variant>
      <vt:variant>
        <vt:i4>33</vt:i4>
      </vt:variant>
      <vt:variant>
        <vt:i4>0</vt:i4>
      </vt:variant>
      <vt:variant>
        <vt:i4>5</vt:i4>
      </vt:variant>
      <vt:variant>
        <vt:lpwstr>http://www.halcyon.com/pub/journals/</vt:lpwstr>
      </vt:variant>
      <vt:variant>
        <vt:lpwstr/>
      </vt:variant>
      <vt:variant>
        <vt:i4>6160457</vt:i4>
      </vt:variant>
      <vt:variant>
        <vt:i4>30</vt:i4>
      </vt:variant>
      <vt:variant>
        <vt:i4>0</vt:i4>
      </vt:variant>
      <vt:variant>
        <vt:i4>5</vt:i4>
      </vt:variant>
      <vt:variant>
        <vt:lpwstr>http://www.(url/</vt:lpwstr>
      </vt:variant>
      <vt:variant>
        <vt:lpwstr/>
      </vt:variant>
      <vt:variant>
        <vt:i4>2687077</vt:i4>
      </vt:variant>
      <vt:variant>
        <vt:i4>27</vt:i4>
      </vt:variant>
      <vt:variant>
        <vt:i4>0</vt:i4>
      </vt:variant>
      <vt:variant>
        <vt:i4>5</vt:i4>
      </vt:variant>
      <vt:variant>
        <vt:lpwstr>http://www.atm.com/</vt:lpwstr>
      </vt:variant>
      <vt:variant>
        <vt:lpwstr/>
      </vt:variant>
      <vt:variant>
        <vt:i4>6160457</vt:i4>
      </vt:variant>
      <vt:variant>
        <vt:i4>24</vt:i4>
      </vt:variant>
      <vt:variant>
        <vt:i4>0</vt:i4>
      </vt:variant>
      <vt:variant>
        <vt:i4>5</vt:i4>
      </vt:variant>
      <vt:variant>
        <vt:lpwstr>http://www.(url/</vt:lpwstr>
      </vt:variant>
      <vt:variant>
        <vt:lpwstr/>
      </vt:variant>
      <vt:variant>
        <vt:i4>6357111</vt:i4>
      </vt:variant>
      <vt:variant>
        <vt:i4>21</vt:i4>
      </vt:variant>
      <vt:variant>
        <vt:i4>0</vt:i4>
      </vt:variant>
      <vt:variant>
        <vt:i4>5</vt:i4>
      </vt:variant>
      <vt:variant>
        <vt:lpwstr>http://www.ieee.org/organizations/pubs/transactions/information.htm</vt:lpwstr>
      </vt:variant>
      <vt:variant>
        <vt:lpwstr/>
      </vt:variant>
      <vt:variant>
        <vt:i4>6225991</vt:i4>
      </vt:variant>
      <vt:variant>
        <vt:i4>12</vt:i4>
      </vt:variant>
      <vt:variant>
        <vt:i4>0</vt:i4>
      </vt:variant>
      <vt:variant>
        <vt:i4>5</vt:i4>
      </vt:variant>
      <vt:variant>
        <vt:lpwstr>http://support.microsoft.com/support/</vt:lpwstr>
      </vt:variant>
      <vt:variant>
        <vt:lpwstr/>
      </vt:variant>
      <vt:variant>
        <vt:i4>3866730</vt:i4>
      </vt:variant>
      <vt:variant>
        <vt:i4>9</vt:i4>
      </vt:variant>
      <vt:variant>
        <vt:i4>0</vt:i4>
      </vt:variant>
      <vt:variant>
        <vt:i4>5</vt:i4>
      </vt:variant>
      <vt:variant>
        <vt:lpwstr>http://www.adobe.com/support/downloads/</vt:lpwstr>
      </vt:variant>
      <vt:variant>
        <vt:lpwstr/>
      </vt:variant>
      <vt:variant>
        <vt:i4>2424932</vt:i4>
      </vt:variant>
      <vt:variant>
        <vt:i4>6</vt:i4>
      </vt:variant>
      <vt:variant>
        <vt:i4>0</vt:i4>
      </vt:variant>
      <vt:variant>
        <vt:i4>5</vt:i4>
      </vt:variant>
      <vt:variant>
        <vt:lpwstr>http://www.adobe.com/support/downloads/pdrvwin.htm</vt:lpwstr>
      </vt:variant>
      <vt:variant>
        <vt:lpwstr/>
      </vt:variant>
      <vt:variant>
        <vt:i4>6357111</vt:i4>
      </vt:variant>
      <vt:variant>
        <vt:i4>3</vt:i4>
      </vt:variant>
      <vt:variant>
        <vt:i4>0</vt:i4>
      </vt:variant>
      <vt:variant>
        <vt:i4>5</vt:i4>
      </vt:variant>
      <vt:variant>
        <vt:lpwstr>http://www.ieee.org/organizations/pubs/transactions/information.htm</vt:lpwstr>
      </vt:variant>
      <vt:variant>
        <vt:lpwstr/>
      </vt:variant>
      <vt:variant>
        <vt:i4>3276859</vt:i4>
      </vt:variant>
      <vt:variant>
        <vt:i4>0</vt:i4>
      </vt:variant>
      <vt:variant>
        <vt:i4>0</vt:i4>
      </vt:variant>
      <vt:variant>
        <vt:i4>5</vt:i4>
      </vt:variant>
      <vt:variant>
        <vt:lpwstr>http://www.paperplaza.net/support/support.html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DEI</dc:creator>
  <cp:lastModifiedBy>Enrico</cp:lastModifiedBy>
  <cp:revision>5</cp:revision>
  <cp:lastPrinted>2003-06-06T10:50:00Z</cp:lastPrinted>
  <dcterms:created xsi:type="dcterms:W3CDTF">2016-07-13T09:45:00Z</dcterms:created>
  <dcterms:modified xsi:type="dcterms:W3CDTF">2016-07-13T10:23:00Z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